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319" w:rsidRPr="00E477A6" w:rsidRDefault="00BB7B68">
      <w:pPr>
        <w:pStyle w:val="Title"/>
        <w:rPr>
          <w:rFonts w:ascii="Arial Rounded MT Bold" w:hAnsi="Arial Rounded MT Bold"/>
        </w:rPr>
      </w:pPr>
      <w:r w:rsidRPr="009874C2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6DD153" wp14:editId="60040A42">
                <wp:simplePos x="0" y="0"/>
                <wp:positionH relativeFrom="margin">
                  <wp:align>left</wp:align>
                </wp:positionH>
                <wp:positionV relativeFrom="margin">
                  <wp:posOffset>-58420</wp:posOffset>
                </wp:positionV>
                <wp:extent cx="6944995" cy="2990850"/>
                <wp:effectExtent l="0" t="0" r="2730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99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FA3" w:rsidRPr="00F7004A" w:rsidRDefault="00134101" w:rsidP="00BB7B6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  <w:t>Welcome New Volunteers</w:t>
                            </w:r>
                          </w:p>
                          <w:p w:rsidR="00BB7B68" w:rsidRDefault="00BB7B68" w:rsidP="00BB7B6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</w:p>
                          <w:p w:rsidR="00A52D61" w:rsidRDefault="00134101" w:rsidP="00BB7B6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FGP would like to wish a warm welcome to our new volunteers:</w:t>
                            </w:r>
                          </w:p>
                          <w:p w:rsidR="0063370A" w:rsidRDefault="0063370A" w:rsidP="00BB7B6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04"/>
                              <w:gridCol w:w="5305"/>
                            </w:tblGrid>
                            <w:tr w:rsidR="00134101" w:rsidTr="0063370A">
                              <w:tc>
                                <w:tcPr>
                                  <w:tcW w:w="5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4101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Barbara </w:t>
                                  </w:r>
                                  <w:r w:rsidR="0063370A"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D.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Barnes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34101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Jacqueline </w:t>
                                  </w:r>
                                  <w:r w:rsidR="0063370A"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Chester</w:t>
                                  </w:r>
                                </w:p>
                              </w:tc>
                            </w:tr>
                            <w:tr w:rsidR="00DB27B7" w:rsidTr="0063370A">
                              <w:tc>
                                <w:tcPr>
                                  <w:tcW w:w="5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Dana</w:t>
                                  </w:r>
                                  <w:r w:rsidR="0063370A"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 M.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 Daniels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Rebecca Gipson</w:t>
                                  </w:r>
                                </w:p>
                              </w:tc>
                            </w:tr>
                            <w:tr w:rsidR="00DB27B7" w:rsidTr="0063370A">
                              <w:tc>
                                <w:tcPr>
                                  <w:tcW w:w="5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Reva </w:t>
                                  </w:r>
                                  <w:r w:rsidR="0063370A"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 xml:space="preserve">R.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Moore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Lorraine Patterson-Burch</w:t>
                                  </w:r>
                                </w:p>
                              </w:tc>
                            </w:tr>
                            <w:tr w:rsidR="00DB27B7" w:rsidTr="0063370A">
                              <w:tc>
                                <w:tcPr>
                                  <w:tcW w:w="5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DB27B7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Linda M. Smith</w:t>
                                  </w:r>
                                </w:p>
                              </w:tc>
                              <w:tc>
                                <w:tcPr>
                                  <w:tcW w:w="53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27B7" w:rsidRDefault="0063370A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Mildred Wheeler-Dawkins</w:t>
                                  </w:r>
                                </w:p>
                              </w:tc>
                            </w:tr>
                            <w:tr w:rsidR="0063370A" w:rsidTr="0063370A">
                              <w:tc>
                                <w:tcPr>
                                  <w:tcW w:w="106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3370A" w:rsidRDefault="0063370A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  <w:t>Judith A. Wooten</w:t>
                                  </w:r>
                                </w:p>
                                <w:p w:rsidR="0063370A" w:rsidRDefault="0063370A" w:rsidP="00BB7B6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4101" w:rsidRPr="00B5724A" w:rsidRDefault="0063370A" w:rsidP="0063370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618450" cy="983434"/>
                                  <wp:effectExtent l="0" t="0" r="1270" b="7620"/>
                                  <wp:docPr id="10" name="Picture 10" descr="บล็อกของ nbrkanittha | สาระ ความรู้ ข่าวสาร ความบันเทิง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sGHXUQ0B8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245" cy="107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DD1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.6pt;width:546.85pt;height:235.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" strokecolor="#03c" strokeweight="1.5pt">
                <v:textbox>
                  <w:txbxContent>
                    <w:p w:rsidR="008F4FA3" w:rsidRPr="00F7004A" w:rsidRDefault="00134101" w:rsidP="00BB7B68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  <w:t>Welcome New Volunteers</w:t>
                      </w:r>
                    </w:p>
                    <w:p w:rsidR="00BB7B68" w:rsidRDefault="00BB7B68" w:rsidP="00BB7B68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</w:p>
                    <w:p w:rsidR="00A52D61" w:rsidRDefault="00134101" w:rsidP="00BB7B68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</w:rPr>
                        <w:t>FGP would like to wish a warm welcome to our new volunteers:</w:t>
                      </w:r>
                    </w:p>
                    <w:p w:rsidR="0063370A" w:rsidRDefault="0063370A" w:rsidP="00BB7B68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04"/>
                        <w:gridCol w:w="5305"/>
                      </w:tblGrid>
                      <w:tr w:rsidR="00134101" w:rsidTr="0063370A">
                        <w:tc>
                          <w:tcPr>
                            <w:tcW w:w="5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4101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Barbara </w:t>
                            </w:r>
                            <w:r w:rsidR="0063370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Barnes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34101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Jacqueline </w:t>
                            </w:r>
                            <w:r w:rsidR="0063370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A.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Chester</w:t>
                            </w:r>
                          </w:p>
                        </w:tc>
                      </w:tr>
                      <w:tr w:rsidR="00DB27B7" w:rsidTr="0063370A">
                        <w:tc>
                          <w:tcPr>
                            <w:tcW w:w="5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Dana</w:t>
                            </w:r>
                            <w:r w:rsidR="0063370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 M.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 Daniels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Rebecca Gipson</w:t>
                            </w:r>
                          </w:p>
                        </w:tc>
                      </w:tr>
                      <w:tr w:rsidR="00DB27B7" w:rsidTr="0063370A">
                        <w:tc>
                          <w:tcPr>
                            <w:tcW w:w="5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Reva </w:t>
                            </w:r>
                            <w:r w:rsidR="0063370A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R.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Moore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Lorraine Patterson-Burch</w:t>
                            </w:r>
                          </w:p>
                        </w:tc>
                      </w:tr>
                      <w:tr w:rsidR="00DB27B7" w:rsidTr="0063370A">
                        <w:tc>
                          <w:tcPr>
                            <w:tcW w:w="5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DB27B7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Linda M. Smith</w:t>
                            </w:r>
                          </w:p>
                        </w:tc>
                        <w:tc>
                          <w:tcPr>
                            <w:tcW w:w="53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27B7" w:rsidRDefault="0063370A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Mildred Wheeler-Dawkins</w:t>
                            </w:r>
                          </w:p>
                        </w:tc>
                      </w:tr>
                      <w:tr w:rsidR="0063370A" w:rsidTr="0063370A">
                        <w:tc>
                          <w:tcPr>
                            <w:tcW w:w="106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3370A" w:rsidRDefault="0063370A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Judith A. Wooten</w:t>
                            </w:r>
                          </w:p>
                          <w:p w:rsidR="0063370A" w:rsidRDefault="0063370A" w:rsidP="00BB7B6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134101" w:rsidRPr="00B5724A" w:rsidRDefault="0063370A" w:rsidP="0063370A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lang w:eastAsia="en-US"/>
                        </w:rPr>
                        <w:drawing>
                          <wp:inline distT="0" distB="0" distL="0" distR="0">
                            <wp:extent cx="1618450" cy="983434"/>
                            <wp:effectExtent l="0" t="0" r="1270" b="7620"/>
                            <wp:docPr id="10" name="Picture 10" descr="บล็อกของ nbrkanittha | สาระ ความรู้ ข่าวสาร ความบันเทิง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sGHXUQ0B8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245" cy="107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477A6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1E115B" wp14:editId="638CD1AF">
                <wp:simplePos x="0" y="0"/>
                <wp:positionH relativeFrom="margin">
                  <wp:align>right</wp:align>
                </wp:positionH>
                <wp:positionV relativeFrom="paragraph">
                  <wp:posOffset>139525</wp:posOffset>
                </wp:positionV>
                <wp:extent cx="2038350" cy="12668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66825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C40" w:rsidRDefault="00112C40" w:rsidP="00112C40">
                            <w:pPr>
                              <w:spacing w:after="0" w:line="240" w:lineRule="auto"/>
                              <w:jc w:val="right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112C40" w:rsidRDefault="00112C40" w:rsidP="00112C40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112C40" w:rsidRPr="00B32EE3" w:rsidRDefault="00501EBB" w:rsidP="00501EB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br/>
                              <w:t xml:space="preserve"> </w:t>
                            </w:r>
                            <w:r w:rsidR="008370E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Fall</w:t>
                            </w:r>
                            <w:r w:rsidRPr="00B32EE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2017</w:t>
                            </w:r>
                            <w:r w:rsidR="00112C40" w:rsidRPr="00B32EE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Edition</w:t>
                            </w:r>
                          </w:p>
                          <w:p w:rsidR="00112C40" w:rsidRPr="00112C40" w:rsidRDefault="00112C40" w:rsidP="00112C40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115B" id="_x0000_s1027" type="#_x0000_t202" style="position:absolute;margin-left:109.3pt;margin-top:11pt;width:160.5pt;height:99.75pt;z-index:-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" fillcolor="#03c" stroked="f">
                <v:textbox>
                  <w:txbxContent>
                    <w:p w:rsidR="00112C40" w:rsidRDefault="00112C40" w:rsidP="00112C40">
                      <w:pPr>
                        <w:spacing w:after="0" w:line="240" w:lineRule="auto"/>
                        <w:jc w:val="right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</w:p>
                    <w:p w:rsidR="00112C40" w:rsidRDefault="00112C40" w:rsidP="00112C40">
                      <w:pPr>
                        <w:jc w:val="right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</w:p>
                    <w:p w:rsidR="00112C40" w:rsidRPr="00B32EE3" w:rsidRDefault="00501EBB" w:rsidP="00501EB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br/>
                        <w:t xml:space="preserve"> </w:t>
                      </w:r>
                      <w:r w:rsidR="008370E9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Fall</w:t>
                      </w:r>
                      <w:r w:rsidRPr="00B32EE3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2017</w:t>
                      </w:r>
                      <w:r w:rsidR="00112C40" w:rsidRPr="00B32EE3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Edition</w:t>
                      </w:r>
                    </w:p>
                    <w:p w:rsidR="00112C40" w:rsidRPr="00112C40" w:rsidRDefault="00112C40" w:rsidP="00112C40">
                      <w:pPr>
                        <w:jc w:val="right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77A6">
        <w:rPr>
          <w:rFonts w:ascii="Arial Rounded MT Bold" w:hAnsi="Arial Rounded MT Bold"/>
          <w:noProof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7765525</wp:posOffset>
            </wp:positionH>
            <wp:positionV relativeFrom="paragraph">
              <wp:posOffset>-22225</wp:posOffset>
            </wp:positionV>
            <wp:extent cx="4857750" cy="14192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ster-Grandparent-Logo-2014[1]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EB" w:rsidRDefault="00A03FBF" w:rsidP="00A03FBF">
      <w:pPr>
        <w:pStyle w:val="Subtitle"/>
        <w:tabs>
          <w:tab w:val="left" w:pos="2061"/>
          <w:tab w:val="center" w:pos="3635"/>
        </w:tabs>
        <w:rPr>
          <w:rFonts w:ascii="Arial Rounded MT Bold" w:hAnsi="Arial Rounded MT Bold"/>
          <w:noProof/>
        </w:rPr>
      </w:pPr>
      <w:r>
        <w:rPr>
          <w:rFonts w:ascii="Arial Rounded MT Bold" w:hAnsi="Arial Rounded MT Bold"/>
          <w:noProof/>
        </w:rPr>
        <w:tab/>
      </w:r>
      <w:r>
        <w:rPr>
          <w:rFonts w:ascii="Arial Rounded MT Bold" w:hAnsi="Arial Rounded MT Bold"/>
          <w:noProof/>
        </w:rPr>
        <w:tab/>
      </w:r>
    </w:p>
    <w:p w:rsidR="00002DEB" w:rsidRPr="00E477A6" w:rsidRDefault="00002DEB" w:rsidP="00002DEB">
      <w:pPr>
        <w:rPr>
          <w:rFonts w:ascii="Arial Rounded MT Bold" w:hAnsi="Arial Rounded MT Bold"/>
          <w:noProof/>
        </w:rPr>
      </w:pPr>
    </w:p>
    <w:p w:rsidR="00002DEB" w:rsidRDefault="00BB7B68" w:rsidP="00002DEB">
      <w:pPr>
        <w:rPr>
          <w:rFonts w:ascii="Arial Rounded MT Bold" w:hAnsi="Arial Rounded MT Bold"/>
          <w:noProof/>
        </w:rPr>
      </w:pPr>
      <w:r w:rsidRPr="00E477A6">
        <w:rPr>
          <w:rFonts w:ascii="Arial Rounded MT Bold" w:hAnsi="Arial Rounded MT Bold"/>
          <w:noProof/>
          <w:color w:val="auto"/>
          <w:sz w:val="28"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4C05C397" wp14:editId="142D66E7">
                <wp:simplePos x="0" y="0"/>
                <wp:positionH relativeFrom="margin">
                  <wp:posOffset>7882255</wp:posOffset>
                </wp:positionH>
                <wp:positionV relativeFrom="paragraph">
                  <wp:posOffset>59690</wp:posOffset>
                </wp:positionV>
                <wp:extent cx="2240280" cy="7759700"/>
                <wp:effectExtent l="0" t="0" r="7620" b="1270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775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 w:rsidTr="002871EB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0033CC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A82319" w:rsidRDefault="00E477A6" w:rsidP="00E477A6">
                                  <w:pPr>
                                    <w:pStyle w:val="BlockText"/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Table of Contents:</w:t>
                                  </w:r>
                                </w:p>
                                <w:p w:rsidR="00006B82" w:rsidRDefault="00006B82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Some Ways to Help Kids Learn to Love Reading</w:t>
                                  </w:r>
                                </w:p>
                                <w:p w:rsidR="00E477A6" w:rsidRDefault="00E477A6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Mark Your Calendar</w:t>
                                  </w:r>
                                </w:p>
                                <w:p w:rsidR="00E477A6" w:rsidRDefault="00E477A6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FGP Spotlight</w:t>
                                  </w:r>
                                </w:p>
                                <w:p w:rsidR="00E477A6" w:rsidRDefault="00E477A6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FGP Birthdays</w:t>
                                  </w:r>
                                </w:p>
                                <w:p w:rsidR="00F7004A" w:rsidRPr="00F254C7" w:rsidRDefault="00E477A6" w:rsidP="00F254C7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FGP Service Anniversaries</w:t>
                                  </w:r>
                                </w:p>
                                <w:p w:rsidR="00E477A6" w:rsidRDefault="00E477A6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At Your Service</w:t>
                                  </w:r>
                                </w:p>
                                <w:p w:rsidR="00E477A6" w:rsidRDefault="00E477A6" w:rsidP="00E477A6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81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  <w:t>Contact Us</w:t>
                                  </w:r>
                                </w:p>
                                <w:p w:rsidR="00E477A6" w:rsidRPr="00E477A6" w:rsidRDefault="00E477A6" w:rsidP="00E477A6">
                                  <w:pPr>
                                    <w:pStyle w:val="BlockText"/>
                                    <w:ind w:left="450"/>
                                    <w:rPr>
                                      <w:rFonts w:ascii="Arial Rounded MT Bold" w:hAnsi="Arial Rounded MT Bold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2319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A82319" w:rsidRDefault="00A82319"/>
                              </w:tc>
                            </w:tr>
                            <w:tr w:rsidR="00A82319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315CB6" w:rsidRPr="00BF4E51" w:rsidRDefault="009A691A" w:rsidP="00BF4E51">
                                  <w:pPr>
                                    <w:jc w:val="center"/>
                                    <w:rPr>
                                      <w:rFonts w:ascii="Felix Titling" w:hAnsi="Felix Titling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Felix Titling" w:hAnsi="Felix Titling"/>
                                      <w:noProof/>
                                      <w:sz w:val="24"/>
                                      <w:lang w:eastAsia="en-US"/>
                                    </w:rPr>
                                    <w:drawing>
                                      <wp:inline distT="0" distB="0" distL="0" distR="0" wp14:anchorId="2198CE80" wp14:editId="7E36C682">
                                        <wp:extent cx="2232612" cy="175260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rain sponge.gif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5131" cy="1793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F3B40" w:rsidRPr="00BF4E51" w:rsidRDefault="00BF4E51" w:rsidP="002F3B4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F4E51">
                              <w:rPr>
                                <w:sz w:val="22"/>
                                <w:szCs w:val="22"/>
                              </w:rPr>
                              <w:t>A Grandma’s Story</w:t>
                            </w:r>
                          </w:p>
                          <w:p w:rsidR="00BF4E51" w:rsidRDefault="00BF4E51" w:rsidP="002F3B4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F4E51">
                              <w:rPr>
                                <w:sz w:val="22"/>
                                <w:szCs w:val="22"/>
                              </w:rPr>
                              <w:t>“One of my four year old’s came out of the bathroom (with his clothes intact) and said very loudly, ‘Can somebody wipe my butt</w:t>
                            </w:r>
                            <w:r w:rsidR="00817B19">
                              <w:rPr>
                                <w:sz w:val="22"/>
                                <w:szCs w:val="22"/>
                              </w:rPr>
                              <w:t>?'</w:t>
                            </w:r>
                            <w:r w:rsidRPr="00BF4E51">
                              <w:rPr>
                                <w:sz w:val="22"/>
                                <w:szCs w:val="22"/>
                              </w:rPr>
                              <w:t xml:space="preserve">” </w:t>
                            </w:r>
                          </w:p>
                          <w:p w:rsidR="00BF4E51" w:rsidRPr="00BF4E51" w:rsidRDefault="00BF4E51" w:rsidP="00BF4E51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-Grandma </w:t>
                            </w:r>
                            <w:r w:rsidRPr="00BF4E51">
                              <w:rPr>
                                <w:sz w:val="22"/>
                                <w:szCs w:val="22"/>
                              </w:rPr>
                              <w:t>Lois Lindsay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C397" id="Text Box 1" o:spid="_x0000_s1028" type="#_x0000_t202" alt="Text box sidebar" style="position:absolute;margin-left:620.65pt;margin-top:4.7pt;width:176.4pt;height:611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 w:rsidTr="002871EB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0033CC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A82319" w:rsidRDefault="00E477A6" w:rsidP="00E477A6">
                            <w:pPr>
                              <w:pStyle w:val="BlockText"/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Table of Contents:</w:t>
                            </w:r>
                          </w:p>
                          <w:p w:rsidR="00006B82" w:rsidRDefault="00006B82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Some Ways to Help Kids Learn to Love Reading</w:t>
                            </w:r>
                          </w:p>
                          <w:p w:rsidR="00E477A6" w:rsidRDefault="00E477A6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Mark Your Calendar</w:t>
                            </w:r>
                          </w:p>
                          <w:p w:rsidR="00E477A6" w:rsidRDefault="00E477A6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FGP Spotlight</w:t>
                            </w:r>
                          </w:p>
                          <w:p w:rsidR="00E477A6" w:rsidRDefault="00E477A6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FGP Birthdays</w:t>
                            </w:r>
                          </w:p>
                          <w:p w:rsidR="00F7004A" w:rsidRPr="00F254C7" w:rsidRDefault="00E477A6" w:rsidP="00F254C7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FGP Service Anniversaries</w:t>
                            </w:r>
                          </w:p>
                          <w:p w:rsidR="00E477A6" w:rsidRDefault="00E477A6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At Your Service</w:t>
                            </w:r>
                          </w:p>
                          <w:p w:rsidR="00E477A6" w:rsidRDefault="00E477A6" w:rsidP="00E477A6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81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Contact Us</w:t>
                            </w:r>
                          </w:p>
                          <w:p w:rsidR="00E477A6" w:rsidRPr="00E477A6" w:rsidRDefault="00E477A6" w:rsidP="00E477A6">
                            <w:pPr>
                              <w:pStyle w:val="BlockText"/>
                              <w:ind w:left="450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</w:tc>
                      </w:tr>
                      <w:tr w:rsidR="00A82319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A82319" w:rsidRDefault="00A82319"/>
                        </w:tc>
                      </w:tr>
                      <w:tr w:rsidR="00A82319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315CB6" w:rsidRPr="00BF4E51" w:rsidRDefault="009A691A" w:rsidP="00BF4E51">
                            <w:pPr>
                              <w:jc w:val="center"/>
                              <w:rPr>
                                <w:rFonts w:ascii="Felix Titling" w:hAnsi="Felix Titling"/>
                                <w:sz w:val="24"/>
                              </w:rPr>
                            </w:pPr>
                            <w:r>
                              <w:rPr>
                                <w:rFonts w:ascii="Felix Titling" w:hAnsi="Felix Titling"/>
                                <w:noProof/>
                                <w:sz w:val="24"/>
                                <w:lang w:eastAsia="en-US"/>
                              </w:rPr>
                              <w:drawing>
                                <wp:inline distT="0" distB="0" distL="0" distR="0" wp14:anchorId="2198CE80" wp14:editId="7E36C682">
                                  <wp:extent cx="2232612" cy="17526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rain sponge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5131" cy="1793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F3B40" w:rsidRPr="00BF4E51" w:rsidRDefault="00BF4E51" w:rsidP="002F3B4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F4E51">
                        <w:rPr>
                          <w:sz w:val="22"/>
                          <w:szCs w:val="22"/>
                        </w:rPr>
                        <w:t>A Grandma’s Story</w:t>
                      </w:r>
                    </w:p>
                    <w:p w:rsidR="00BF4E51" w:rsidRDefault="00BF4E51" w:rsidP="002F3B4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F4E51">
                        <w:rPr>
                          <w:sz w:val="22"/>
                          <w:szCs w:val="22"/>
                        </w:rPr>
                        <w:t>“One of my four year old’s came out of the bathroom (with his clothes intact) and said very loudly, ‘Can somebody wipe my butt</w:t>
                      </w:r>
                      <w:r w:rsidR="00817B19">
                        <w:rPr>
                          <w:sz w:val="22"/>
                          <w:szCs w:val="22"/>
                        </w:rPr>
                        <w:t>?'</w:t>
                      </w:r>
                      <w:r w:rsidRPr="00BF4E51">
                        <w:rPr>
                          <w:sz w:val="22"/>
                          <w:szCs w:val="22"/>
                        </w:rPr>
                        <w:t xml:space="preserve">” </w:t>
                      </w:r>
                    </w:p>
                    <w:p w:rsidR="00BF4E51" w:rsidRPr="00BF4E51" w:rsidRDefault="00BF4E51" w:rsidP="00BF4E51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-Grandma </w:t>
                      </w:r>
                      <w:r w:rsidRPr="00BF4E51">
                        <w:rPr>
                          <w:sz w:val="22"/>
                          <w:szCs w:val="22"/>
                        </w:rPr>
                        <w:t>Lois Lindsay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2DEB" w:rsidRDefault="00BB7B68" w:rsidP="00002DEB">
      <w:pPr>
        <w:rPr>
          <w:rFonts w:ascii="Arial Rounded MT Bold" w:hAnsi="Arial Rounded MT Bold"/>
          <w:noProof/>
        </w:rPr>
      </w:pPr>
      <w:r w:rsidRPr="00315CB6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2414FA" wp14:editId="25456AC7">
                <wp:simplePos x="0" y="0"/>
                <wp:positionH relativeFrom="margin">
                  <wp:align>right</wp:align>
                </wp:positionH>
                <wp:positionV relativeFrom="paragraph">
                  <wp:posOffset>-255774</wp:posOffset>
                </wp:positionV>
                <wp:extent cx="4855210" cy="7865745"/>
                <wp:effectExtent l="0" t="0" r="254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786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B6" w:rsidRPr="007B377F" w:rsidRDefault="00BB664A" w:rsidP="00FC21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Some </w:t>
                            </w:r>
                            <w:r w:rsidR="00FC21D2" w:rsidRPr="007B377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Ways to Help Kids </w:t>
                            </w:r>
                            <w:r w:rsidR="00FC21D2" w:rsidRPr="007B377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br/>
                              <w:t>Learn to Love Reading</w:t>
                            </w:r>
                          </w:p>
                          <w:p w:rsidR="007B377F" w:rsidRPr="007B377F" w:rsidRDefault="006D3817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Read Aloud: Read to children. Let them read the words they know, but most importantly, read with love</w:t>
                            </w:r>
                            <w:r w:rsidR="00F254C7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,</w:t>
                            </w: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understanding and compassion. Read books that inspire, motivate and books that children love. </w:t>
                            </w:r>
                          </w:p>
                          <w:p w:rsidR="007B377F" w:rsidRPr="007B377F" w:rsidRDefault="006D3817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Character voice cards can make reading aloud fun: Use ‘character voice cards’ to practice fluency with repeated reading. The cards range from </w:t>
                            </w:r>
                            <w:r w:rsidR="00BB664A"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a </w:t>
                            </w: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whisper to cowboy, robot to their favorite </w:t>
                            </w:r>
                            <w:r w:rsidR="00BB664A"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Pokémon</w:t>
                            </w: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character. The student picks a card and there is always a little laughter, but this will motivate the student to read again and again. </w:t>
                            </w:r>
                          </w:p>
                          <w:p w:rsidR="007B377F" w:rsidRPr="007B377F" w:rsidRDefault="006D3817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Let the child draw what they are hearing: </w:t>
                            </w:r>
                            <w:r w:rsidR="00E54E9C"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This can help engage them further in the story.</w:t>
                            </w:r>
                          </w:p>
                          <w:p w:rsidR="007B377F" w:rsidRPr="007B377F" w:rsidRDefault="00E54E9C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Give the child choices of reading materials. Let them choose what they prefer to read. This will increase their confidence and their interests in books and reading. </w:t>
                            </w:r>
                          </w:p>
                          <w:p w:rsidR="00E54E9C" w:rsidRPr="007B377F" w:rsidRDefault="00E54E9C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Grandparents make great reading buddies: You model good reading skills and encourage the children to stay on task while reading. </w:t>
                            </w:r>
                          </w:p>
                          <w:p w:rsidR="007B377F" w:rsidRPr="007B377F" w:rsidRDefault="00E54E9C" w:rsidP="007B377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Teach children to care for books and reward them when they do: Take the time to have mini-lessons on how to take care of the books. As the school year progresses you can </w:t>
                            </w:r>
                            <w:r w:rsidR="0057408C"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introduce new books</w:t>
                            </w:r>
                            <w:r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and this gives the students something to look forwar</w:t>
                            </w:r>
                            <w:r w:rsidR="007B377F" w:rsidRPr="007B377F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d to and is a kind of a reward.</w:t>
                            </w:r>
                          </w:p>
                          <w:p w:rsidR="00FC21D2" w:rsidRPr="007B377F" w:rsidRDefault="00FC21D2" w:rsidP="007B377F">
                            <w:pPr>
                              <w:pStyle w:val="ListParagraph"/>
                              <w:spacing w:line="360" w:lineRule="auto"/>
                              <w:ind w:left="540"/>
                              <w:rPr>
                                <w:rFonts w:ascii="Times New Roman" w:hAnsi="Times New Roman" w:cs="Times New Roman"/>
                                <w:sz w:val="22"/>
                                <w:szCs w:val="27"/>
                              </w:rPr>
                            </w:pPr>
                            <w:r w:rsidRPr="007B377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Source:https://www.edutopia.org/discussion/37-wa</w:t>
                            </w:r>
                            <w:r w:rsidR="0057408C" w:rsidRPr="007B377F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ys-help-kids-learn-love-reading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14FA" id="_x0000_s1029" type="#_x0000_t202" style="position:absolute;margin-left:331.1pt;margin-top:-20.15pt;width:382.3pt;height:619.3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" stroked="f">
                <v:textbox>
                  <w:txbxContent>
                    <w:p w:rsidR="00315CB6" w:rsidRPr="007B377F" w:rsidRDefault="00BB664A" w:rsidP="00FC21D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36"/>
                        </w:rPr>
                        <w:t xml:space="preserve">Some </w:t>
                      </w:r>
                      <w:r w:rsidR="00FC21D2" w:rsidRPr="007B377F">
                        <w:rPr>
                          <w:rFonts w:ascii="Times New Roman" w:hAnsi="Times New Roman" w:cs="Times New Roman"/>
                          <w:sz w:val="36"/>
                        </w:rPr>
                        <w:t xml:space="preserve">Ways to Help Kids </w:t>
                      </w:r>
                      <w:r w:rsidR="00FC21D2" w:rsidRPr="007B377F">
                        <w:rPr>
                          <w:rFonts w:ascii="Times New Roman" w:hAnsi="Times New Roman" w:cs="Times New Roman"/>
                          <w:sz w:val="36"/>
                        </w:rPr>
                        <w:br/>
                        <w:t>Learn to Love Reading</w:t>
                      </w:r>
                    </w:p>
                    <w:p w:rsidR="007B377F" w:rsidRPr="007B377F" w:rsidRDefault="006D3817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Read Aloud: Read to children. Let them read the words they know, but most importantly, read with love</w:t>
                      </w:r>
                      <w:r w:rsidR="00F254C7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,</w:t>
                      </w: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understanding and compassion. Read books that inspire, motivate and books that children love. </w:t>
                      </w:r>
                    </w:p>
                    <w:p w:rsidR="007B377F" w:rsidRPr="007B377F" w:rsidRDefault="006D3817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Character voice cards can make reading aloud fun: Use ‘character voice cards’ to practice fluency with repeated reading. The cards range from </w:t>
                      </w:r>
                      <w:r w:rsidR="00BB664A"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a </w:t>
                      </w: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whisper to cowboy, robot to their favorite </w:t>
                      </w:r>
                      <w:r w:rsidR="00BB664A"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Pokémon</w:t>
                      </w: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character. The student picks a card and there is always a little laughter, but this will motivate the student to read again and again. </w:t>
                      </w:r>
                    </w:p>
                    <w:p w:rsidR="007B377F" w:rsidRPr="007B377F" w:rsidRDefault="006D3817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Let the child draw what they are hearing: </w:t>
                      </w:r>
                      <w:r w:rsidR="00E54E9C"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This can help engage them further in the story.</w:t>
                      </w:r>
                    </w:p>
                    <w:p w:rsidR="007B377F" w:rsidRPr="007B377F" w:rsidRDefault="00E54E9C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Give the child choices of reading materials. Let them choose what they prefer to read. This will increase their confidence and their interests in books and reading. </w:t>
                      </w:r>
                    </w:p>
                    <w:p w:rsidR="00E54E9C" w:rsidRPr="007B377F" w:rsidRDefault="00E54E9C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Grandparents make great reading buddies: You model good reading skills and encourage the children to stay on task while reading. </w:t>
                      </w:r>
                    </w:p>
                    <w:p w:rsidR="007B377F" w:rsidRPr="007B377F" w:rsidRDefault="00E54E9C" w:rsidP="007B377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Teach children to care for books and reward them when they do: Take the time to have mini-lessons on how to take care of the books. As the school year progresses you can </w:t>
                      </w:r>
                      <w:r w:rsidR="0057408C"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introduce new books</w:t>
                      </w:r>
                      <w:r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and this gives the students something to look forwar</w:t>
                      </w:r>
                      <w:r w:rsidR="007B377F" w:rsidRPr="007B377F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d to and is a kind of a reward.</w:t>
                      </w:r>
                    </w:p>
                    <w:p w:rsidR="00FC21D2" w:rsidRPr="007B377F" w:rsidRDefault="00FC21D2" w:rsidP="007B377F">
                      <w:pPr>
                        <w:pStyle w:val="ListParagraph"/>
                        <w:spacing w:line="360" w:lineRule="auto"/>
                        <w:ind w:left="540"/>
                        <w:rPr>
                          <w:rFonts w:ascii="Times New Roman" w:hAnsi="Times New Roman" w:cs="Times New Roman"/>
                          <w:sz w:val="22"/>
                          <w:szCs w:val="27"/>
                        </w:rPr>
                      </w:pPr>
                      <w:r w:rsidRPr="007B377F">
                        <w:rPr>
                          <w:rFonts w:ascii="Times New Roman" w:hAnsi="Times New Roman" w:cs="Times New Roman"/>
                          <w:sz w:val="18"/>
                        </w:rPr>
                        <w:t>Source:https://www.edutopia.org/discussion/37-wa</w:t>
                      </w:r>
                      <w:r w:rsidR="0057408C" w:rsidRPr="007B377F">
                        <w:rPr>
                          <w:rFonts w:ascii="Times New Roman" w:hAnsi="Times New Roman" w:cs="Times New Roman"/>
                          <w:sz w:val="18"/>
                        </w:rPr>
                        <w:t>ys-help-kids-learn-love-reading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 w:rsidP="0032296D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63370A">
      <w:pPr>
        <w:rPr>
          <w:rFonts w:ascii="Arial Rounded MT Bold" w:hAnsi="Arial Rounded MT Bold"/>
          <w:noProof/>
        </w:rPr>
      </w:pPr>
      <w:r w:rsidRPr="00FB1F1A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BCC222" wp14:editId="38708524">
                <wp:simplePos x="0" y="0"/>
                <wp:positionH relativeFrom="margin">
                  <wp:align>left</wp:align>
                </wp:positionH>
                <wp:positionV relativeFrom="page">
                  <wp:posOffset>3416300</wp:posOffset>
                </wp:positionV>
                <wp:extent cx="6944995" cy="3022600"/>
                <wp:effectExtent l="0" t="0" r="2730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995" cy="302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F1A" w:rsidRPr="00F7004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99"/>
                                <w:sz w:val="28"/>
                              </w:rPr>
                            </w:pPr>
                            <w:r w:rsidRPr="00F7004A">
                              <w:rPr>
                                <w:rFonts w:ascii="Arial Rounded MT Bold" w:hAnsi="Arial Rounded MT Bold"/>
                                <w:color w:val="000099"/>
                                <w:sz w:val="36"/>
                              </w:rPr>
                              <w:t>At Your Service</w:t>
                            </w:r>
                          </w:p>
                          <w:p w:rsidR="00FB1F1A" w:rsidRPr="008F4FA3" w:rsidRDefault="00FB1F1A" w:rsidP="00FB1F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2"/>
                                <w:u w:val="single"/>
                              </w:rPr>
                            </w:pPr>
                          </w:p>
                          <w:p w:rsidR="00FB1F1A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Mayor’s Commission On Aging</w:t>
                            </w:r>
                          </w:p>
                          <w:p w:rsidR="00FB1F1A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(215) 686 – 8450</w:t>
                            </w:r>
                          </w:p>
                          <w:p w:rsidR="00FB1F1A" w:rsidRPr="0063370A" w:rsidRDefault="00FB1F1A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</w:p>
                          <w:p w:rsidR="00FB1F1A" w:rsidRPr="0063370A" w:rsidRDefault="00B41AD4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BeneP</w:t>
                            </w:r>
                            <w:r w:rsidR="00315CB6" w:rsidRPr="0063370A">
                              <w:rPr>
                                <w:rFonts w:ascii="Arial" w:hAnsi="Arial" w:cs="Arial"/>
                                <w:sz w:val="28"/>
                              </w:rPr>
                              <w:t>hilly</w:t>
                            </w:r>
                          </w:p>
                          <w:p w:rsidR="00FB1F1A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 xml:space="preserve">(844) 848 – 4376 </w:t>
                            </w:r>
                          </w:p>
                          <w:p w:rsidR="00FB1F1A" w:rsidRPr="0063370A" w:rsidRDefault="00FB1F1A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</w:p>
                          <w:p w:rsidR="00FB1F1A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Mayor’s Commission On Literacy</w:t>
                            </w:r>
                          </w:p>
                          <w:p w:rsidR="00FB1F1A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 xml:space="preserve">(215) 686 – 5250 </w:t>
                            </w:r>
                          </w:p>
                          <w:p w:rsidR="00315CB6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8370E9" w:rsidRPr="0063370A" w:rsidRDefault="008370E9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Philadelphia C</w:t>
                            </w:r>
                            <w:r w:rsidR="00102F63" w:rsidRPr="0063370A">
                              <w:rPr>
                                <w:rFonts w:ascii="Arial" w:hAnsi="Arial" w:cs="Arial"/>
                                <w:sz w:val="28"/>
                              </w:rPr>
                              <w:t>orporation for</w:t>
                            </w: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 xml:space="preserve"> Aging Helpline</w:t>
                            </w:r>
                          </w:p>
                          <w:p w:rsidR="008370E9" w:rsidRPr="0063370A" w:rsidRDefault="008370E9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(215) 765 – 9040</w:t>
                            </w:r>
                          </w:p>
                          <w:p w:rsidR="008370E9" w:rsidRPr="0063370A" w:rsidRDefault="008370E9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315CB6" w:rsidRPr="0063370A" w:rsidRDefault="00315CB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When in doubt…</w:t>
                            </w:r>
                            <w:r w:rsidR="008F4FA3" w:rsidRPr="0063370A">
                              <w:rPr>
                                <w:rFonts w:ascii="Arial" w:hAnsi="Arial" w:cs="Arial"/>
                                <w:sz w:val="28"/>
                              </w:rPr>
                              <w:t xml:space="preserve">call </w:t>
                            </w:r>
                            <w:r w:rsidRPr="0063370A">
                              <w:rPr>
                                <w:rFonts w:ascii="Arial" w:hAnsi="Arial" w:cs="Arial"/>
                                <w:sz w:val="28"/>
                              </w:rPr>
                              <w:t>311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C222" id="_x0000_s1030" type="#_x0000_t202" style="position:absolute;margin-left:0;margin-top:269pt;width:546.85pt;height:238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" strokecolor="red" strokeweight="1.5pt">
                <v:textbox>
                  <w:txbxContent>
                    <w:p w:rsidR="00FB1F1A" w:rsidRPr="00F7004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99"/>
                          <w:sz w:val="28"/>
                        </w:rPr>
                      </w:pPr>
                      <w:r w:rsidRPr="00F7004A">
                        <w:rPr>
                          <w:rFonts w:ascii="Arial Rounded MT Bold" w:hAnsi="Arial Rounded MT Bold"/>
                          <w:color w:val="000099"/>
                          <w:sz w:val="36"/>
                        </w:rPr>
                        <w:t>At Your Service</w:t>
                      </w:r>
                    </w:p>
                    <w:p w:rsidR="00FB1F1A" w:rsidRPr="008F4FA3" w:rsidRDefault="00FB1F1A" w:rsidP="00FB1F1A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2"/>
                          <w:u w:val="single"/>
                        </w:rPr>
                      </w:pPr>
                    </w:p>
                    <w:p w:rsidR="00FB1F1A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Mayor’s Commission On Aging</w:t>
                      </w:r>
                    </w:p>
                    <w:p w:rsidR="00FB1F1A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(215) 686 – 8450</w:t>
                      </w:r>
                    </w:p>
                    <w:p w:rsidR="00FB1F1A" w:rsidRPr="0063370A" w:rsidRDefault="00FB1F1A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</w:p>
                    <w:p w:rsidR="00FB1F1A" w:rsidRPr="0063370A" w:rsidRDefault="00B41AD4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BeneP</w:t>
                      </w:r>
                      <w:r w:rsidR="00315CB6" w:rsidRPr="0063370A">
                        <w:rPr>
                          <w:rFonts w:ascii="Arial" w:hAnsi="Arial" w:cs="Arial"/>
                          <w:sz w:val="28"/>
                        </w:rPr>
                        <w:t>hilly</w:t>
                      </w:r>
                    </w:p>
                    <w:p w:rsidR="00FB1F1A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 xml:space="preserve">(844) 848 – 4376 </w:t>
                      </w:r>
                    </w:p>
                    <w:p w:rsidR="00FB1F1A" w:rsidRPr="0063370A" w:rsidRDefault="00FB1F1A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</w:p>
                    <w:p w:rsidR="00FB1F1A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Mayor’s Commission On Literacy</w:t>
                      </w:r>
                    </w:p>
                    <w:p w:rsidR="00FB1F1A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 xml:space="preserve">(215) 686 – 5250 </w:t>
                      </w:r>
                    </w:p>
                    <w:p w:rsidR="00315CB6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8370E9" w:rsidRPr="0063370A" w:rsidRDefault="008370E9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Philadelphia C</w:t>
                      </w:r>
                      <w:r w:rsidR="00102F63" w:rsidRPr="0063370A">
                        <w:rPr>
                          <w:rFonts w:ascii="Arial" w:hAnsi="Arial" w:cs="Arial"/>
                          <w:sz w:val="28"/>
                        </w:rPr>
                        <w:t>orporation for</w:t>
                      </w:r>
                      <w:r w:rsidRPr="0063370A">
                        <w:rPr>
                          <w:rFonts w:ascii="Arial" w:hAnsi="Arial" w:cs="Arial"/>
                          <w:sz w:val="28"/>
                        </w:rPr>
                        <w:t xml:space="preserve"> Aging Helpline</w:t>
                      </w:r>
                    </w:p>
                    <w:p w:rsidR="008370E9" w:rsidRPr="0063370A" w:rsidRDefault="008370E9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(215) 765 – 9040</w:t>
                      </w:r>
                    </w:p>
                    <w:p w:rsidR="008370E9" w:rsidRPr="0063370A" w:rsidRDefault="008370E9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315CB6" w:rsidRPr="0063370A" w:rsidRDefault="00315CB6" w:rsidP="00FB1F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3370A">
                        <w:rPr>
                          <w:rFonts w:ascii="Arial" w:hAnsi="Arial" w:cs="Arial"/>
                          <w:sz w:val="28"/>
                        </w:rPr>
                        <w:t>When in doubt…</w:t>
                      </w:r>
                      <w:r w:rsidR="008F4FA3" w:rsidRPr="0063370A">
                        <w:rPr>
                          <w:rFonts w:ascii="Arial" w:hAnsi="Arial" w:cs="Arial"/>
                          <w:sz w:val="28"/>
                        </w:rPr>
                        <w:t xml:space="preserve">call </w:t>
                      </w:r>
                      <w:r w:rsidRPr="0063370A">
                        <w:rPr>
                          <w:rFonts w:ascii="Arial" w:hAnsi="Arial" w:cs="Arial"/>
                          <w:sz w:val="28"/>
                        </w:rPr>
                        <w:t>311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7655A9" w:rsidRDefault="007655A9">
      <w:pPr>
        <w:rPr>
          <w:rFonts w:ascii="Arial Rounded MT Bold" w:hAnsi="Arial Rounded MT Bold"/>
          <w:noProof/>
        </w:rPr>
      </w:pPr>
    </w:p>
    <w:p w:rsidR="00FB1F1A" w:rsidRDefault="00FB1F1A">
      <w:pPr>
        <w:rPr>
          <w:rFonts w:ascii="Arial Rounded MT Bold" w:hAnsi="Arial Rounded MT Bold"/>
          <w:noProof/>
        </w:rPr>
      </w:pPr>
    </w:p>
    <w:p w:rsidR="00FB1F1A" w:rsidRDefault="00FB1F1A">
      <w:pPr>
        <w:rPr>
          <w:rFonts w:ascii="Arial Rounded MT Bold" w:hAnsi="Arial Rounded MT Bold"/>
          <w:noProof/>
        </w:rPr>
      </w:pPr>
    </w:p>
    <w:p w:rsidR="009874C2" w:rsidRDefault="009874C2">
      <w:pPr>
        <w:rPr>
          <w:rFonts w:ascii="Arial Rounded MT Bold" w:hAnsi="Arial Rounded MT Bold"/>
          <w:noProof/>
        </w:rPr>
      </w:pPr>
    </w:p>
    <w:p w:rsidR="009874C2" w:rsidRPr="009874C2" w:rsidRDefault="008370E9" w:rsidP="009874C2">
      <w:pPr>
        <w:rPr>
          <w:rFonts w:ascii="Arial Rounded MT Bold" w:hAnsi="Arial Rounded MT Bold"/>
        </w:rPr>
      </w:pPr>
      <w:r w:rsidRPr="009874C2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53AD95" wp14:editId="12370B64">
                <wp:simplePos x="0" y="0"/>
                <wp:positionH relativeFrom="margin">
                  <wp:align>left</wp:align>
                </wp:positionH>
                <wp:positionV relativeFrom="page">
                  <wp:posOffset>6654800</wp:posOffset>
                </wp:positionV>
                <wp:extent cx="6936740" cy="3149600"/>
                <wp:effectExtent l="0" t="0" r="1651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4C2" w:rsidRPr="00644FE3" w:rsidRDefault="00315CB6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</w:pPr>
                            <w:r w:rsidRPr="00644FE3"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  <w:t>CONTACT US…</w:t>
                            </w:r>
                          </w:p>
                          <w:p w:rsidR="005318FC" w:rsidRPr="00E507F1" w:rsidRDefault="005318FC" w:rsidP="005318FC">
                            <w:pPr>
                              <w:spacing w:after="0" w:line="240" w:lineRule="auto"/>
                              <w:rPr>
                                <w:color w:val="auto"/>
                                <w:sz w:val="22"/>
                                <w:szCs w:val="12"/>
                              </w:rPr>
                            </w:pPr>
                          </w:p>
                          <w:p w:rsidR="009874C2" w:rsidRPr="00C3422E" w:rsidRDefault="00315CB6" w:rsidP="008F4F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Foster Grandparent Program</w:t>
                            </w:r>
                          </w:p>
                          <w:p w:rsidR="00002DEB" w:rsidRPr="00C3422E" w:rsidRDefault="00315CB6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100 South Broad Street, Room 432</w:t>
                            </w:r>
                          </w:p>
                          <w:p w:rsidR="009874C2" w:rsidRPr="00C3422E" w:rsidRDefault="00315CB6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Philadelphia Pa 19110</w:t>
                            </w:r>
                          </w:p>
                          <w:p w:rsidR="00B41AD4" w:rsidRPr="00C3422E" w:rsidRDefault="00B41AD4" w:rsidP="00B41A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Fax: (215) 685 – 3653 </w:t>
                            </w:r>
                          </w:p>
                          <w:p w:rsidR="00002DEB" w:rsidRPr="00C3422E" w:rsidRDefault="00002DEB" w:rsidP="008370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sz w:val="28"/>
                              </w:rPr>
                            </w:pPr>
                          </w:p>
                          <w:p w:rsidR="008F4FA3" w:rsidRPr="00C3422E" w:rsidRDefault="008F4FA3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Linda Lane</w:t>
                            </w:r>
                          </w:p>
                          <w:p w:rsidR="00002DEB" w:rsidRPr="00C3422E" w:rsidRDefault="00315CB6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Program Coordinator</w:t>
                            </w:r>
                          </w:p>
                          <w:p w:rsidR="008F4FA3" w:rsidRPr="00C3422E" w:rsidRDefault="008F4FA3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(215) 685 – 3798</w:t>
                            </w:r>
                          </w:p>
                          <w:p w:rsidR="009874C2" w:rsidRPr="00C3422E" w:rsidRDefault="00644480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hyperlink r:id="rId12" w:history="1">
                              <w:r w:rsidR="00B41AD4" w:rsidRPr="00C3422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Linda.Lane@Phila.Gov</w:t>
                              </w:r>
                            </w:hyperlink>
                          </w:p>
                          <w:p w:rsidR="00B41AD4" w:rsidRPr="00C3422E" w:rsidRDefault="00B41AD4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</w:rPr>
                            </w:pPr>
                          </w:p>
                          <w:p w:rsidR="008F4FA3" w:rsidRPr="00C3422E" w:rsidRDefault="008F4FA3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C3422E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Laura Grassia</w:t>
                            </w:r>
                          </w:p>
                          <w:p w:rsidR="008F4FA3" w:rsidRPr="00C3422E" w:rsidRDefault="009478CC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Program Director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br/>
                              <w:t>(215) 685 – 3799</w:t>
                            </w:r>
                          </w:p>
                          <w:p w:rsidR="00B41AD4" w:rsidRPr="00C3422E" w:rsidRDefault="00644480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hyperlink r:id="rId13" w:history="1">
                              <w:r w:rsidR="00B41AD4" w:rsidRPr="00C3422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</w:rPr>
                                <w:t>Laura.Grassia@Phila.Gov</w:t>
                              </w:r>
                            </w:hyperlink>
                          </w:p>
                          <w:p w:rsidR="009874C2" w:rsidRPr="007655A9" w:rsidRDefault="009874C2" w:rsidP="009874C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</w:rPr>
                            </w:pPr>
                          </w:p>
                          <w:p w:rsidR="009874C2" w:rsidRDefault="009874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AD95" id="_x0000_s1031" type="#_x0000_t202" style="position:absolute;margin-left:0;margin-top:524pt;width:546.2pt;height:248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" strokecolor="#03c" strokeweight="1.5pt">
                <v:textbox>
                  <w:txbxContent>
                    <w:p w:rsidR="009874C2" w:rsidRPr="00644FE3" w:rsidRDefault="00315CB6" w:rsidP="009874C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</w:pPr>
                      <w:r w:rsidRPr="00644FE3"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  <w:t>CONTACT US…</w:t>
                      </w:r>
                    </w:p>
                    <w:p w:rsidR="005318FC" w:rsidRPr="00E507F1" w:rsidRDefault="005318FC" w:rsidP="005318FC">
                      <w:pPr>
                        <w:spacing w:after="0" w:line="240" w:lineRule="auto"/>
                        <w:rPr>
                          <w:color w:val="auto"/>
                          <w:sz w:val="22"/>
                          <w:szCs w:val="12"/>
                        </w:rPr>
                      </w:pPr>
                    </w:p>
                    <w:p w:rsidR="009874C2" w:rsidRPr="00C3422E" w:rsidRDefault="00315CB6" w:rsidP="008F4FA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Foster Grandparent Program</w:t>
                      </w:r>
                    </w:p>
                    <w:p w:rsidR="00002DEB" w:rsidRPr="00C3422E" w:rsidRDefault="00315CB6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100 South Broad Street, Room 432</w:t>
                      </w:r>
                    </w:p>
                    <w:p w:rsidR="009874C2" w:rsidRPr="00C3422E" w:rsidRDefault="00315CB6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Philadelphia Pa 19110</w:t>
                      </w:r>
                    </w:p>
                    <w:p w:rsidR="00B41AD4" w:rsidRPr="00C3422E" w:rsidRDefault="00B41AD4" w:rsidP="00B41A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Fax: (215) 685 – 3653 </w:t>
                      </w:r>
                    </w:p>
                    <w:p w:rsidR="00002DEB" w:rsidRPr="00C3422E" w:rsidRDefault="00002DEB" w:rsidP="008370E9"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sz w:val="28"/>
                        </w:rPr>
                      </w:pPr>
                    </w:p>
                    <w:p w:rsidR="008F4FA3" w:rsidRPr="00C3422E" w:rsidRDefault="008F4FA3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Linda Lane</w:t>
                      </w:r>
                    </w:p>
                    <w:p w:rsidR="00002DEB" w:rsidRPr="00C3422E" w:rsidRDefault="00315CB6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Program Coordinator</w:t>
                      </w:r>
                    </w:p>
                    <w:p w:rsidR="008F4FA3" w:rsidRPr="00C3422E" w:rsidRDefault="008F4FA3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(215) 685 – 3798</w:t>
                      </w:r>
                    </w:p>
                    <w:p w:rsidR="009874C2" w:rsidRPr="00C3422E" w:rsidRDefault="00C27747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hyperlink r:id="rId14" w:history="1">
                        <w:r w:rsidR="00B41AD4" w:rsidRPr="00C3422E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Linda.Lane@Phila.Gov</w:t>
                        </w:r>
                      </w:hyperlink>
                    </w:p>
                    <w:p w:rsidR="00B41AD4" w:rsidRPr="00C3422E" w:rsidRDefault="00B41AD4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8"/>
                        </w:rPr>
                      </w:pPr>
                    </w:p>
                    <w:p w:rsidR="008F4FA3" w:rsidRPr="00C3422E" w:rsidRDefault="008F4FA3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C3422E">
                        <w:rPr>
                          <w:rFonts w:ascii="Arial" w:hAnsi="Arial" w:cs="Arial"/>
                          <w:color w:val="auto"/>
                          <w:sz w:val="24"/>
                        </w:rPr>
                        <w:t>Laura Grassia</w:t>
                      </w:r>
                    </w:p>
                    <w:p w:rsidR="008F4FA3" w:rsidRPr="00C3422E" w:rsidRDefault="009478CC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</w:rPr>
                        <w:t>Program Director</w:t>
                      </w:r>
                      <w:r>
                        <w:rPr>
                          <w:rFonts w:ascii="Arial" w:hAnsi="Arial" w:cs="Arial"/>
                          <w:color w:val="auto"/>
                          <w:sz w:val="24"/>
                        </w:rPr>
                        <w:br/>
                        <w:t>(215) 685 – 3799</w:t>
                      </w:r>
                    </w:p>
                    <w:p w:rsidR="00B41AD4" w:rsidRPr="00C3422E" w:rsidRDefault="00C27747" w:rsidP="009874C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hyperlink r:id="rId15" w:history="1">
                        <w:r w:rsidR="00B41AD4" w:rsidRPr="00C3422E">
                          <w:rPr>
                            <w:rStyle w:val="Hyperlink"/>
                            <w:rFonts w:ascii="Arial" w:hAnsi="Arial" w:cs="Arial"/>
                            <w:sz w:val="24"/>
                          </w:rPr>
                          <w:t>Laura.Grassia@Phila.Gov</w:t>
                        </w:r>
                      </w:hyperlink>
                    </w:p>
                    <w:p w:rsidR="009874C2" w:rsidRPr="007655A9" w:rsidRDefault="009874C2" w:rsidP="009874C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24"/>
                        </w:rPr>
                      </w:pPr>
                    </w:p>
                    <w:p w:rsidR="009874C2" w:rsidRDefault="009874C2"/>
                  </w:txbxContent>
                </v:textbox>
                <w10:wrap anchorx="margin" anchory="page"/>
              </v:shape>
            </w:pict>
          </mc:Fallback>
        </mc:AlternateContent>
      </w:r>
    </w:p>
    <w:p w:rsidR="009874C2" w:rsidRPr="009874C2" w:rsidRDefault="009874C2" w:rsidP="009874C2">
      <w:pPr>
        <w:rPr>
          <w:rFonts w:ascii="Arial Rounded MT Bold" w:hAnsi="Arial Rounded MT Bold"/>
        </w:rPr>
      </w:pPr>
    </w:p>
    <w:p w:rsidR="009874C2" w:rsidRPr="009874C2" w:rsidRDefault="009874C2" w:rsidP="009874C2">
      <w:pPr>
        <w:rPr>
          <w:rFonts w:ascii="Arial Rounded MT Bold" w:hAnsi="Arial Rounded MT Bold"/>
        </w:rPr>
      </w:pPr>
    </w:p>
    <w:p w:rsidR="009874C2" w:rsidRPr="009874C2" w:rsidRDefault="009874C2" w:rsidP="009874C2">
      <w:pPr>
        <w:rPr>
          <w:rFonts w:ascii="Arial Rounded MT Bold" w:hAnsi="Arial Rounded MT Bold"/>
        </w:rPr>
      </w:pPr>
    </w:p>
    <w:p w:rsidR="009874C2" w:rsidRPr="009874C2" w:rsidRDefault="009874C2" w:rsidP="009874C2">
      <w:pPr>
        <w:rPr>
          <w:rFonts w:ascii="Arial Rounded MT Bold" w:hAnsi="Arial Rounded MT Bold"/>
        </w:rPr>
      </w:pPr>
    </w:p>
    <w:p w:rsidR="009874C2" w:rsidRPr="009874C2" w:rsidRDefault="009874C2" w:rsidP="009874C2">
      <w:pPr>
        <w:rPr>
          <w:rFonts w:ascii="Arial Rounded MT Bold" w:hAnsi="Arial Rounded MT Bold"/>
        </w:rPr>
      </w:pPr>
    </w:p>
    <w:p w:rsidR="009874C2" w:rsidRDefault="009874C2" w:rsidP="009874C2">
      <w:pPr>
        <w:rPr>
          <w:rFonts w:ascii="Arial Rounded MT Bold" w:hAnsi="Arial Rounded MT Bold"/>
        </w:rPr>
      </w:pPr>
    </w:p>
    <w:p w:rsidR="007655A9" w:rsidRDefault="007655A9" w:rsidP="009874C2">
      <w:pPr>
        <w:rPr>
          <w:rFonts w:ascii="Arial Rounded MT Bold" w:hAnsi="Arial Rounded MT Bold"/>
        </w:rPr>
      </w:pP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F87D52" w:rsidP="009874C2">
      <w:pPr>
        <w:rPr>
          <w:rFonts w:ascii="Arial Rounded MT Bold" w:hAnsi="Arial Rounded MT Bold"/>
        </w:rPr>
      </w:pPr>
      <w:r w:rsidRPr="00FB1F1A">
        <w:rPr>
          <w:rFonts w:ascii="Arial Rounded MT Bold" w:hAnsi="Arial Rounded MT Bold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3F5EFE4" wp14:editId="7D00C515">
                <wp:simplePos x="0" y="0"/>
                <wp:positionH relativeFrom="margin">
                  <wp:align>right</wp:align>
                </wp:positionH>
                <wp:positionV relativeFrom="margin">
                  <wp:posOffset>17780</wp:posOffset>
                </wp:positionV>
                <wp:extent cx="7125444" cy="6089650"/>
                <wp:effectExtent l="0" t="0" r="18415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444" cy="608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DEB" w:rsidRPr="00222C2A" w:rsidRDefault="00002DEB" w:rsidP="00002DE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</w:pPr>
                            <w:r w:rsidRPr="00222C2A"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  <w:t>FGP BIRTHDAYS</w:t>
                            </w:r>
                          </w:p>
                          <w:p w:rsidR="00CF2326" w:rsidRPr="00CF2326" w:rsidRDefault="00CF2326" w:rsidP="00002DE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85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41"/>
                              <w:gridCol w:w="3844"/>
                              <w:gridCol w:w="3867"/>
                            </w:tblGrid>
                            <w:tr w:rsidR="008A31CA" w:rsidRPr="00890B63" w:rsidTr="00F87D52">
                              <w:tc>
                                <w:tcPr>
                                  <w:tcW w:w="3141" w:type="dxa"/>
                                </w:tcPr>
                                <w:p w:rsidR="008A31CA" w:rsidRPr="00890B63" w:rsidRDefault="008A31CA" w:rsidP="008A31C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8A31CA" w:rsidRPr="00890B63" w:rsidRDefault="008A31CA" w:rsidP="008A31C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October (cont</w:t>
                                  </w:r>
                                  <w:r w:rsidR="00240D8C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F87D52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November (cont.)</w:t>
                                  </w:r>
                                </w:p>
                              </w:tc>
                            </w:tr>
                            <w:tr w:rsidR="00762C3B" w:rsidRPr="00890B63" w:rsidTr="00F87D52">
                              <w:tc>
                                <w:tcPr>
                                  <w:tcW w:w="3141" w:type="dxa"/>
                                </w:tcPr>
                                <w:p w:rsidR="00762C3B" w:rsidRPr="00890B63" w:rsidRDefault="00762C3B" w:rsidP="00762C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Margaret Carter – 2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762C3B" w:rsidRPr="00890B63" w:rsidRDefault="00F87D52" w:rsidP="00762C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Dorothy Gibson – 19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762C3B" w:rsidRPr="008A31CA" w:rsidRDefault="00F87D52" w:rsidP="00762C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Sheila Thomas – 18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Bernadette Seals – 7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Linda Knox-Ford – 22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Rosa Campbell – 9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Margaret Hunter – 23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December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Theresa Grant – 18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Florence B. Sutton – 25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JoAnn Guy – 2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Darlene Price – 18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Loretta Bernard – 30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Yvonne M. Combs-Hogan – 7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Barbara Barnes – 20</w:t>
                                  </w:r>
                                  <w:r w:rsidRPr="00F87D5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Isabella Williams – 7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Edith Scott – 30</w:t>
                                  </w:r>
                                  <w:r w:rsidRPr="004008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Elmer Abraham – 14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290213" w:rsidRDefault="00F87D52" w:rsidP="00F87D52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Lillian Gresham-Bundy – 1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Juanita F. Armstrong – 18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29021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290213">
                                    <w:rPr>
                                      <w:rFonts w:ascii="Times New Roman" w:hAnsi="Times New Roman" w:cs="Times New Roman"/>
                                      <w:b/>
                                      <w:color w:val="000099"/>
                                      <w:sz w:val="32"/>
                                      <w:szCs w:val="24"/>
                                    </w:rPr>
                                    <w:t>October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Edna Pugh – 1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Edith M. Jackson – 21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Carol Rivers – 6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Linda M. Smith – 2</w:t>
                                  </w:r>
                                  <w:r w:rsidRPr="00F87D5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Eleanor Jackson – 23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Loretta Jones – 7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Darlene Peterson-Muir – 3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Deborah F. Lloyd – 23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Chinita Bradshaw – 8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Lois Justice – 5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Marian Hinton – 24</w:t>
                                  </w:r>
                                  <w:r w:rsidRPr="00240D8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Shirley Pennington – 9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Clara M. Parks – 5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Dana Daniels – 26</w:t>
                                  </w:r>
                                  <w:r w:rsidRPr="00F87D5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F87D52" w:rsidRPr="00890B63" w:rsidTr="00F87D52">
                              <w:tc>
                                <w:tcPr>
                                  <w:tcW w:w="3141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Janet Lambert – 10</w:t>
                                  </w:r>
                                  <w:r w:rsidRPr="002902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</w:tcPr>
                                <w:p w:rsidR="00F87D52" w:rsidRPr="00890B63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Roxanne Horsey – 7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8A31C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67" w:type="dxa"/>
                                </w:tcPr>
                                <w:p w:rsidR="00F87D52" w:rsidRPr="008A31CA" w:rsidRDefault="00F87D52" w:rsidP="00F87D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</w:rPr>
                                    <w:t>Ursula Cooper – 27</w:t>
                                  </w:r>
                                  <w:r w:rsidRPr="00240D8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</w:tbl>
                          <w:p w:rsidR="00F87D52" w:rsidRDefault="00F87D52" w:rsidP="00002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40D8C" w:rsidRPr="00BC303C" w:rsidRDefault="00BC303C" w:rsidP="00002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*Editor’s Note: Regrettably, I left out Sadie Murray’s birthday on April 1</w:t>
                            </w:r>
                            <w:r w:rsidRPr="00BC30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F254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    </w:t>
                            </w:r>
                          </w:p>
                          <w:p w:rsidR="00002DEB" w:rsidRPr="00890B63" w:rsidRDefault="004A143C" w:rsidP="00F254C7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Bodoni MT Black" w:hAnsi="Bodoni MT Black"/>
                                <w:sz w:val="32"/>
                              </w:rPr>
                            </w:pPr>
                            <w:r w:rsidRPr="00890B63">
                              <w:rPr>
                                <w:rFonts w:ascii="Bodoni MT Black" w:hAnsi="Bodoni MT Black"/>
                                <w:sz w:val="32"/>
                              </w:rPr>
                              <w:t xml:space="preserve">Wishing you all </w:t>
                            </w:r>
                            <w:r w:rsidR="00CF2326" w:rsidRPr="00890B63">
                              <w:rPr>
                                <w:rFonts w:ascii="Bodoni MT Black" w:hAnsi="Bodoni MT Black"/>
                                <w:sz w:val="32"/>
                              </w:rPr>
                              <w:t xml:space="preserve">joyous </w:t>
                            </w:r>
                            <w:r w:rsidRPr="00890B63">
                              <w:rPr>
                                <w:rFonts w:ascii="Bodoni MT Black" w:hAnsi="Bodoni MT Black"/>
                                <w:sz w:val="32"/>
                              </w:rPr>
                              <w:t xml:space="preserve">birthday wishes and a beautiful year ahead!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EFE4" id="_x0000_s1032" type="#_x0000_t202" style="position:absolute;margin-left:509.85pt;margin-top:1.4pt;width:561.05pt;height:479.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" strokecolor="#03c" strokeweight="1.5pt">
                <v:textbox>
                  <w:txbxContent>
                    <w:p w:rsidR="00002DEB" w:rsidRPr="00222C2A" w:rsidRDefault="00002DEB" w:rsidP="00002DE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</w:pPr>
                      <w:r w:rsidRPr="00222C2A"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  <w:t>FGP BIRTHDAYS</w:t>
                      </w:r>
                    </w:p>
                    <w:p w:rsidR="00CF2326" w:rsidRPr="00CF2326" w:rsidRDefault="00CF2326" w:rsidP="00002DE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6"/>
                        </w:rPr>
                      </w:pPr>
                    </w:p>
                    <w:tbl>
                      <w:tblPr>
                        <w:tblStyle w:val="TableGrid"/>
                        <w:tblW w:w="1085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41"/>
                        <w:gridCol w:w="3844"/>
                        <w:gridCol w:w="3867"/>
                      </w:tblGrid>
                      <w:tr w:rsidR="008A31CA" w:rsidRPr="00890B63" w:rsidTr="00F87D52">
                        <w:tc>
                          <w:tcPr>
                            <w:tcW w:w="3141" w:type="dxa"/>
                          </w:tcPr>
                          <w:p w:rsidR="008A31CA" w:rsidRPr="00890B63" w:rsidRDefault="008A31CA" w:rsidP="008A31C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8A31CA" w:rsidRPr="00890B63" w:rsidRDefault="008A31CA" w:rsidP="008A31C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October (cont</w:t>
                            </w:r>
                            <w:r w:rsidR="00240D8C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F87D52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November (cont.)</w:t>
                            </w:r>
                          </w:p>
                        </w:tc>
                      </w:tr>
                      <w:tr w:rsidR="00762C3B" w:rsidRPr="00890B63" w:rsidTr="00F87D52">
                        <w:tc>
                          <w:tcPr>
                            <w:tcW w:w="3141" w:type="dxa"/>
                          </w:tcPr>
                          <w:p w:rsidR="00762C3B" w:rsidRPr="00890B63" w:rsidRDefault="00762C3B" w:rsidP="00762C3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Margaret Carter – 2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762C3B" w:rsidRPr="00890B63" w:rsidRDefault="00F87D52" w:rsidP="00762C3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Dorothy Gibson – 19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762C3B" w:rsidRPr="008A31CA" w:rsidRDefault="00F87D52" w:rsidP="00762C3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Sheila Thomas – 18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Bernadette Seals – 7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Linda Knox-Ford – 22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Rosa Campbell – 9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Margaret Hunter – 23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December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Theresa Grant – 18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Florence B. Sutton – 25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JoAnn Guy – 2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Darlene Price – 18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Loretta Bernard – 30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Yvonne M. Combs-Hogan – 7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Barbara Barnes – 20</w:t>
                            </w:r>
                            <w:r w:rsidRPr="00F87D5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Isabella Williams – 7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Edith Scott – 30</w:t>
                            </w:r>
                            <w:r w:rsidRPr="004008A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Elmer Abraham – 14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290213" w:rsidRDefault="00F87D52" w:rsidP="00F87D5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Lillian Gresham-Bundy – 1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Juanita F. Armstrong – 18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29021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29021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2"/>
                                <w:szCs w:val="24"/>
                              </w:rPr>
                              <w:t>October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Edna Pugh – 1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Edith M. Jackson – 21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Carol Rivers – 6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Linda M. Smith – 2</w:t>
                            </w:r>
                            <w:r w:rsidRPr="00F87D5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Eleanor Jackson – 23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rd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Loretta Jones – 7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Darlene Peterson-Muir – 3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Deborah F. Lloyd – 23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rd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Chinita Bradshaw – 8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Lois Justice – 5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Marian Hinton – 24</w:t>
                            </w:r>
                            <w:r w:rsidRPr="00240D8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Shirley Pennington – 9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Clara M. Parks – 5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Dana Daniels – 26</w:t>
                            </w:r>
                            <w:r w:rsidRPr="00F87D5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F87D52" w:rsidRPr="00890B63" w:rsidTr="00F87D52">
                        <w:tc>
                          <w:tcPr>
                            <w:tcW w:w="3141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Janet Lambert – 10</w:t>
                            </w:r>
                            <w:r w:rsidRPr="0029021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844" w:type="dxa"/>
                          </w:tcPr>
                          <w:p w:rsidR="00F87D52" w:rsidRPr="00890B63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Roxanne Horsey – 7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A31C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67" w:type="dxa"/>
                          </w:tcPr>
                          <w:p w:rsidR="00F87D52" w:rsidRPr="008A31CA" w:rsidRDefault="00F87D52" w:rsidP="00F87D5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Ursula Cooper – 27</w:t>
                            </w:r>
                            <w:r w:rsidRPr="00240D8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</w:tbl>
                    <w:p w:rsidR="00F87D52" w:rsidRDefault="00F87D52" w:rsidP="00002D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40D8C" w:rsidRPr="00BC303C" w:rsidRDefault="00BC303C" w:rsidP="00002D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*Editor’s Note: Regrettably, I left out Sadie Murray’s birthday on April 1</w:t>
                      </w:r>
                      <w:r w:rsidRPr="00BC303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F254C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    </w:t>
                      </w:r>
                    </w:p>
                    <w:p w:rsidR="00002DEB" w:rsidRPr="00890B63" w:rsidRDefault="004A143C" w:rsidP="00F254C7">
                      <w:pPr>
                        <w:spacing w:before="120" w:after="0" w:line="240" w:lineRule="auto"/>
                        <w:jc w:val="center"/>
                        <w:rPr>
                          <w:rFonts w:ascii="Bodoni MT Black" w:hAnsi="Bodoni MT Black"/>
                          <w:sz w:val="32"/>
                        </w:rPr>
                      </w:pPr>
                      <w:r w:rsidRPr="00890B63">
                        <w:rPr>
                          <w:rFonts w:ascii="Bodoni MT Black" w:hAnsi="Bodoni MT Black"/>
                          <w:sz w:val="32"/>
                        </w:rPr>
                        <w:t xml:space="preserve">Wishing you all </w:t>
                      </w:r>
                      <w:r w:rsidR="00CF2326" w:rsidRPr="00890B63">
                        <w:rPr>
                          <w:rFonts w:ascii="Bodoni MT Black" w:hAnsi="Bodoni MT Black"/>
                          <w:sz w:val="32"/>
                        </w:rPr>
                        <w:t xml:space="preserve">joyous </w:t>
                      </w:r>
                      <w:r w:rsidRPr="00890B63">
                        <w:rPr>
                          <w:rFonts w:ascii="Bodoni MT Black" w:hAnsi="Bodoni MT Black"/>
                          <w:sz w:val="32"/>
                        </w:rPr>
                        <w:t xml:space="preserve">birthday wishes and a beautiful year ahead!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62C3B" w:rsidRPr="00315CB6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116C8B" wp14:editId="047DE6D1">
                <wp:simplePos x="0" y="0"/>
                <wp:positionH relativeFrom="margin">
                  <wp:align>left</wp:align>
                </wp:positionH>
                <wp:positionV relativeFrom="margin">
                  <wp:posOffset>12759</wp:posOffset>
                </wp:positionV>
                <wp:extent cx="6999102" cy="5092995"/>
                <wp:effectExtent l="0" t="0" r="11430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102" cy="509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EB" w:rsidRDefault="00315CB6" w:rsidP="00F7004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color w:val="FF0000"/>
                                <w:sz w:val="36"/>
                              </w:rPr>
                            </w:pPr>
                            <w:r w:rsidRPr="00644FE3">
                              <w:rPr>
                                <w:rFonts w:ascii="Arial Rounded MT Bold" w:hAnsi="Arial Rounded MT Bold" w:cs="Times New Roman"/>
                                <w:color w:val="FF0000"/>
                                <w:sz w:val="36"/>
                              </w:rPr>
                              <w:t>MARK YOUR CALENDAR</w:t>
                            </w:r>
                          </w:p>
                          <w:p w:rsidR="008370E9" w:rsidRPr="00644FE3" w:rsidRDefault="008370E9" w:rsidP="00B9645C">
                            <w:pPr>
                              <w:spacing w:after="0" w:line="240" w:lineRule="auto"/>
                              <w:jc w:val="right"/>
                              <w:rPr>
                                <w:rFonts w:ascii="Arial Rounded MT Bold" w:hAnsi="Arial Rounded MT Bold" w:cs="Times New Roman"/>
                                <w:color w:val="FF0000"/>
                                <w:sz w:val="36"/>
                              </w:rPr>
                            </w:pPr>
                          </w:p>
                          <w:p w:rsidR="00990D09" w:rsidRPr="00CE602C" w:rsidRDefault="00990D09" w:rsidP="00F93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Monthly MANDATORY In</w:t>
                            </w:r>
                            <w:r w:rsidR="00FE0886"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-S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ervice</w:t>
                            </w:r>
                            <w:r w:rsidR="00F93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370E9" w:rsidRDefault="008370E9" w:rsidP="00E05C8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after="0" w:line="360" w:lineRule="auto"/>
                              <w:ind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Friday, </w:t>
                            </w:r>
                            <w:r w:rsidR="005505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October,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2017</w:t>
                            </w:r>
                          </w:p>
                          <w:p w:rsidR="00E05C8D" w:rsidRPr="00BB59AD" w:rsidRDefault="00E05C8D" w:rsidP="00E05C8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8"/>
                                <w:szCs w:val="24"/>
                              </w:rPr>
                            </w:pPr>
                          </w:p>
                          <w:p w:rsidR="00E05DB5" w:rsidRPr="00CE602C" w:rsidRDefault="00E05DB5" w:rsidP="00F93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Monthly MANDATORY In</w:t>
                            </w:r>
                            <w:r w:rsidR="00FE0886"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-S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ervice</w:t>
                            </w:r>
                            <w:r w:rsidR="00F93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85601" w:rsidRDefault="00E05DB5" w:rsidP="008370E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after="0" w:line="360" w:lineRule="auto"/>
                              <w:ind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Frid</w:t>
                            </w:r>
                            <w:r w:rsidR="005505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ay, November 17</w:t>
                            </w:r>
                            <w:r w:rsidR="00837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2017</w:t>
                            </w:r>
                          </w:p>
                          <w:p w:rsidR="008370E9" w:rsidRPr="00BB59AD" w:rsidRDefault="008370E9" w:rsidP="00E05C8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8"/>
                                <w:szCs w:val="24"/>
                              </w:rPr>
                            </w:pPr>
                          </w:p>
                          <w:p w:rsidR="00074770" w:rsidRPr="00CE602C" w:rsidRDefault="00074770" w:rsidP="00F93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Monthly MANDATORY In</w:t>
                            </w:r>
                            <w:r w:rsidR="00FE0886"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-S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ervice</w:t>
                            </w:r>
                            <w:r w:rsidR="00F93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05B5" w:rsidRPr="00E05C8D" w:rsidRDefault="00074770" w:rsidP="00E05C8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after="0" w:line="360" w:lineRule="auto"/>
                              <w:ind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0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</w:t>
                            </w:r>
                            <w:r w:rsidR="00837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day, </w:t>
                            </w:r>
                            <w:r w:rsidR="005505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December 15, 2017</w:t>
                            </w:r>
                          </w:p>
                          <w:p w:rsidR="00B5724A" w:rsidRPr="00E05C8D" w:rsidRDefault="00CE602C" w:rsidP="00BB59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*In-services are held at the Blue </w:t>
                            </w:r>
                            <w:r w:rsidRPr="00E05C8D">
                              <w:rPr>
                                <w:sz w:val="24"/>
                                <w:szCs w:val="24"/>
                              </w:rPr>
                              <w:t>Cross</w:t>
                            </w:r>
                            <w:r w:rsidRP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Building at 1901 Market Street, 23</w:t>
                            </w:r>
                            <w:r w:rsidRP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Floor</w:t>
                            </w:r>
                          </w:p>
                          <w:p w:rsidR="00E05C8D" w:rsidRDefault="00E05C8D" w:rsidP="00BB59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="00CE602C" w:rsidRP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ooms G, H &amp; I from 10am to 2pm.</w:t>
                            </w:r>
                            <w:r w:rsidR="00B9645C" w:rsidRPr="00B9645C">
                              <w:rPr>
                                <w:rFonts w:ascii="Arial Rounded MT Bold" w:hAnsi="Arial Rounded MT Bold" w:cs="Times New Roman"/>
                                <w:noProof/>
                                <w:color w:val="FF0000"/>
                                <w:sz w:val="36"/>
                                <w:lang w:eastAsia="en-US"/>
                              </w:rPr>
                              <w:t xml:space="preserve"> </w:t>
                            </w:r>
                          </w:p>
                          <w:p w:rsidR="00E05C8D" w:rsidRDefault="00E05C8D" w:rsidP="00B9645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05C8D" w:rsidRDefault="00E05C8D" w:rsidP="00BB59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Mentoring 101: How to Be an Effective Mentor</w:t>
                            </w:r>
                            <w:r w:rsidR="00BB59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-Get the skills and strategies you need to be an effective mentor! </w:t>
                            </w:r>
                          </w:p>
                          <w:p w:rsidR="00E05C8D" w:rsidRDefault="005C2479" w:rsidP="00BB59A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Thursday, October 13</w:t>
                            </w:r>
                            <w:r w:rsidR="00E05C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2017</w:t>
                            </w:r>
                            <w:r w:rsidR="00BB59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5C2479" w:rsidRDefault="005C2479" w:rsidP="00BB59A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Monday, October 30, 2017</w:t>
                            </w:r>
                            <w:r w:rsidR="00BB59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5C2479" w:rsidRDefault="00694D56" w:rsidP="00BB59A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Friday, November</w:t>
                            </w:r>
                            <w:r w:rsidR="005C24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10, 2017</w:t>
                            </w:r>
                            <w:r w:rsidR="00BB59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BB59AD" w:rsidRDefault="00BB59AD" w:rsidP="00BB59AD">
                            <w:pPr>
                              <w:pStyle w:val="ListParagraph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*Training will take place in the Municipal Services Building, 1401 JFK Blvd., 16</w:t>
                            </w:r>
                            <w:r w:rsidRPr="00BB59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Floor, Room Z from 10</w:t>
                            </w:r>
                            <w:r w:rsidR="00F254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 to 2</w:t>
                            </w:r>
                            <w:r w:rsidR="00F254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pm. Lunch will be provided. Please bring your ID.</w:t>
                            </w:r>
                          </w:p>
                          <w:p w:rsidR="00BB59AD" w:rsidRPr="00BB59AD" w:rsidRDefault="00BB59AD" w:rsidP="00BB59AD">
                            <w:pPr>
                              <w:pStyle w:val="ListParagraph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Please refer to your letter that designates your date to attend!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6C8B" id="_x0000_s1033" type="#_x0000_t202" style="position:absolute;margin-left:0;margin-top:1pt;width:551.1pt;height:401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" strokecolor="#03c" strokeweight="1.5pt">
                <v:textbox>
                  <w:txbxContent>
                    <w:p w:rsidR="002871EB" w:rsidRDefault="00315CB6" w:rsidP="00F7004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Times New Roman"/>
                          <w:color w:val="FF0000"/>
                          <w:sz w:val="36"/>
                        </w:rPr>
                      </w:pPr>
                      <w:r w:rsidRPr="00644FE3">
                        <w:rPr>
                          <w:rFonts w:ascii="Arial Rounded MT Bold" w:hAnsi="Arial Rounded MT Bold" w:cs="Times New Roman"/>
                          <w:color w:val="FF0000"/>
                          <w:sz w:val="36"/>
                        </w:rPr>
                        <w:t>MARK YOUR CALENDAR</w:t>
                      </w:r>
                    </w:p>
                    <w:p w:rsidR="008370E9" w:rsidRPr="00644FE3" w:rsidRDefault="008370E9" w:rsidP="00B9645C">
                      <w:pPr>
                        <w:spacing w:after="0" w:line="240" w:lineRule="auto"/>
                        <w:jc w:val="right"/>
                        <w:rPr>
                          <w:rFonts w:ascii="Arial Rounded MT Bold" w:hAnsi="Arial Rounded MT Bold" w:cs="Times New Roman"/>
                          <w:color w:val="FF0000"/>
                          <w:sz w:val="36"/>
                        </w:rPr>
                      </w:pPr>
                    </w:p>
                    <w:p w:rsidR="00990D09" w:rsidRPr="00CE602C" w:rsidRDefault="00990D09" w:rsidP="00F93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Monthly MANDATORY In</w:t>
                      </w:r>
                      <w:r w:rsidR="00FE0886"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-S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ervice</w:t>
                      </w:r>
                      <w:r w:rsidR="00F93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370E9" w:rsidRDefault="008370E9" w:rsidP="00E05C8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after="0" w:line="360" w:lineRule="auto"/>
                        <w:ind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Friday, </w:t>
                      </w:r>
                      <w:r w:rsidR="005505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October,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2017</w:t>
                      </w:r>
                    </w:p>
                    <w:p w:rsidR="00E05C8D" w:rsidRPr="00BB59AD" w:rsidRDefault="00E05C8D" w:rsidP="00E05C8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8"/>
                          <w:szCs w:val="24"/>
                        </w:rPr>
                      </w:pPr>
                    </w:p>
                    <w:p w:rsidR="00E05DB5" w:rsidRPr="00CE602C" w:rsidRDefault="00E05DB5" w:rsidP="00F93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Monthly MANDATORY In</w:t>
                      </w:r>
                      <w:r w:rsidR="00FE0886"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-S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ervice</w:t>
                      </w:r>
                      <w:r w:rsidR="00F93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85601" w:rsidRDefault="00E05DB5" w:rsidP="008370E9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after="0" w:line="360" w:lineRule="auto"/>
                        <w:ind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Frid</w:t>
                      </w:r>
                      <w:r w:rsidR="005505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ay, November 17</w:t>
                      </w:r>
                      <w:r w:rsidR="00837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2017</w:t>
                      </w:r>
                    </w:p>
                    <w:p w:rsidR="008370E9" w:rsidRPr="00BB59AD" w:rsidRDefault="008370E9" w:rsidP="00E05C8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8"/>
                          <w:szCs w:val="24"/>
                        </w:rPr>
                      </w:pPr>
                    </w:p>
                    <w:p w:rsidR="00074770" w:rsidRPr="00CE602C" w:rsidRDefault="00074770" w:rsidP="00F93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540"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Monthly MANDATORY In</w:t>
                      </w:r>
                      <w:r w:rsidR="00FE0886"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-S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ervice</w:t>
                      </w:r>
                      <w:r w:rsidR="00F93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05B5" w:rsidRPr="00E05C8D" w:rsidRDefault="00074770" w:rsidP="00E05C8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after="0" w:line="360" w:lineRule="auto"/>
                        <w:ind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0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</w:t>
                      </w:r>
                      <w:r w:rsidR="00837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day, </w:t>
                      </w:r>
                      <w:r w:rsidR="005505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December 15, 2017</w:t>
                      </w:r>
                    </w:p>
                    <w:p w:rsidR="00B5724A" w:rsidRPr="00E05C8D" w:rsidRDefault="00CE602C" w:rsidP="00BB59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5C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*In-services are held at the Blue </w:t>
                      </w:r>
                      <w:r w:rsidRPr="00E05C8D">
                        <w:rPr>
                          <w:sz w:val="24"/>
                          <w:szCs w:val="24"/>
                        </w:rPr>
                        <w:t>Cross</w:t>
                      </w:r>
                      <w:r w:rsidRPr="00E05C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Building at 1901 Market Street, 23</w:t>
                      </w:r>
                      <w:r w:rsidRPr="00E05C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E05C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Floor</w:t>
                      </w:r>
                    </w:p>
                    <w:p w:rsidR="00E05C8D" w:rsidRDefault="00E05C8D" w:rsidP="00BB59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="00CE602C" w:rsidRPr="00E05C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ooms G, H &amp; I from 10am to 2pm.</w:t>
                      </w:r>
                      <w:r w:rsidR="00B9645C" w:rsidRPr="00B9645C">
                        <w:rPr>
                          <w:rFonts w:ascii="Arial Rounded MT Bold" w:hAnsi="Arial Rounded MT Bold" w:cs="Times New Roman"/>
                          <w:noProof/>
                          <w:color w:val="FF0000"/>
                          <w:sz w:val="36"/>
                          <w:lang w:eastAsia="en-US"/>
                        </w:rPr>
                        <w:t xml:space="preserve"> </w:t>
                      </w:r>
                    </w:p>
                    <w:p w:rsidR="00E05C8D" w:rsidRDefault="00E05C8D" w:rsidP="00B9645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05C8D" w:rsidRDefault="00E05C8D" w:rsidP="00BB59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Mentoring 101: How to Be an Effective Mentor</w:t>
                      </w:r>
                      <w:r w:rsidR="00BB59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-Get the skills and strategies you need to be an effective mentor! </w:t>
                      </w:r>
                    </w:p>
                    <w:p w:rsidR="00E05C8D" w:rsidRDefault="005C2479" w:rsidP="00BB59A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Thursday, October 13</w:t>
                      </w:r>
                      <w:r w:rsidR="00E05C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2017</w:t>
                      </w:r>
                      <w:r w:rsidR="00BB59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</w:p>
                    <w:p w:rsidR="005C2479" w:rsidRDefault="005C2479" w:rsidP="00BB59A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Monday, October 30, 2017</w:t>
                      </w:r>
                      <w:r w:rsidR="00BB59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</w:p>
                    <w:p w:rsidR="005C2479" w:rsidRDefault="00694D56" w:rsidP="00BB59A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Friday, November</w:t>
                      </w:r>
                      <w:r w:rsidR="005C24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10, 2017</w:t>
                      </w:r>
                      <w:r w:rsidR="00BB59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</w:t>
                      </w:r>
                    </w:p>
                    <w:p w:rsidR="00BB59AD" w:rsidRDefault="00BB59AD" w:rsidP="00BB59AD">
                      <w:pPr>
                        <w:pStyle w:val="ListParagraph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*Training will take place in the Municipal Services Building, 1401 JFK Blvd., 16</w:t>
                      </w:r>
                      <w:r w:rsidRPr="00BB59A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Floor, Room Z from 10</w:t>
                      </w:r>
                      <w:r w:rsidR="00F25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 to 2</w:t>
                      </w:r>
                      <w:r w:rsidR="00F25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pm. Lunch will be provided. Please bring your ID.</w:t>
                      </w:r>
                    </w:p>
                    <w:p w:rsidR="00BB59AD" w:rsidRPr="00BB59AD" w:rsidRDefault="00BB59AD" w:rsidP="00BB59AD">
                      <w:pPr>
                        <w:pStyle w:val="ListParagraph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Please refer to your letter that designates your date to attend!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F87D52" w:rsidP="009874C2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41701BD2" wp14:editId="04E811EC">
            <wp:simplePos x="0" y="0"/>
            <wp:positionH relativeFrom="margin">
              <wp:posOffset>11984355</wp:posOffset>
            </wp:positionH>
            <wp:positionV relativeFrom="margin">
              <wp:posOffset>997585</wp:posOffset>
            </wp:positionV>
            <wp:extent cx="1168377" cy="755374"/>
            <wp:effectExtent l="57150" t="57150" r="0" b="1212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761906">
                      <a:off x="0" y="0"/>
                      <a:ext cx="1168377" cy="75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333A26" w:rsidP="009874C2">
      <w:pPr>
        <w:rPr>
          <w:rFonts w:ascii="Arial Rounded MT Bold" w:hAnsi="Arial Rounded MT Bold"/>
        </w:rPr>
      </w:pPr>
    </w:p>
    <w:p w:rsidR="00333A26" w:rsidRDefault="00333A26" w:rsidP="00C27747">
      <w:pPr>
        <w:jc w:val="right"/>
        <w:rPr>
          <w:rFonts w:ascii="Arial Rounded MT Bold" w:hAnsi="Arial Rounded MT Bold"/>
        </w:rPr>
      </w:pPr>
    </w:p>
    <w:p w:rsidR="00607F70" w:rsidRDefault="00607F70" w:rsidP="009874C2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216DD1" w:rsidRDefault="0093675F">
      <w:pPr>
        <w:rPr>
          <w:rFonts w:ascii="Arial Rounded MT Bold" w:hAnsi="Arial Rounded MT Bold"/>
        </w:rPr>
      </w:pPr>
      <w:r w:rsidRPr="00002DEB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7126605" cy="3092450"/>
                <wp:effectExtent l="0" t="0" r="17145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6605" cy="309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E51" w:rsidRDefault="000C02C6" w:rsidP="00BF4E51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99"/>
                                <w:sz w:val="36"/>
                              </w:rPr>
                              <w:t>FRIENDLY REMINDERS</w:t>
                            </w:r>
                          </w:p>
                          <w:p w:rsidR="000C02C6" w:rsidRDefault="000C02C6" w:rsidP="00F078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>Foster Grandparent volunteers</w:t>
                            </w:r>
                            <w:r w:rsidR="00F07806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must volunteer a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minimum of 15 hours a week and a maximum</w:t>
                            </w:r>
                            <w:r w:rsidR="00F07806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of 40 hours a week. If you volunteer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less than 15 hours a week for 3 pay periods, you will receive a warning letter. If you continue</w:t>
                            </w:r>
                            <w:r w:rsidR="00F07806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to volunteer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less than 15 hours a week after receiving the warning letter, you will be placed on probation. </w:t>
                            </w:r>
                          </w:p>
                          <w:p w:rsidR="00216DD1" w:rsidRDefault="00F07806" w:rsidP="00F078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Please do not adjust your volunteer hours (increase or decrease) without approval from the Foster Grandparent Program. Please call Linda Lane (215) 685-3798 for this approval. </w:t>
                            </w:r>
                          </w:p>
                          <w:p w:rsidR="00F07806" w:rsidRDefault="00F07806" w:rsidP="00F078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>After 3 consecutive sick days off, please provide a note from your Doctor. This is for your and the children’s protection!</w:t>
                            </w:r>
                          </w:p>
                          <w:p w:rsidR="00F07806" w:rsidRDefault="00F07806" w:rsidP="00F078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In the event of a death in the family, please provide a note from the funeral director stating your relationship to your loved one. </w:t>
                            </w:r>
                          </w:p>
                          <w:p w:rsidR="00F07806" w:rsidRPr="00F07806" w:rsidRDefault="00F07806" w:rsidP="00F07806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Please note: Inservices are mandatory and monthly. Please attend! 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br/>
                              <w:t>You are paid for this time and important program information is passed on at the meetings.</w:t>
                            </w:r>
                          </w:p>
                          <w:p w:rsidR="00216DD1" w:rsidRPr="00216DD1" w:rsidRDefault="00216DD1" w:rsidP="00216DD1">
                            <w:pPr>
                              <w:spacing w:line="240" w:lineRule="auto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9.95pt;margin-top:0;width:561.15pt;height:243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" strokecolor="red" strokeweight="1.5pt">
                <v:textbox>
                  <w:txbxContent>
                    <w:p w:rsidR="00BF4E51" w:rsidRDefault="000C02C6" w:rsidP="00BF4E51">
                      <w:pPr>
                        <w:spacing w:line="240" w:lineRule="auto"/>
                        <w:jc w:val="center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rFonts w:ascii="Arial Rounded MT Bold" w:hAnsi="Arial Rounded MT Bold"/>
                          <w:color w:val="000099"/>
                          <w:sz w:val="36"/>
                        </w:rPr>
                        <w:t>FRIENDLY REMINDERS</w:t>
                      </w:r>
                    </w:p>
                    <w:p w:rsidR="000C02C6" w:rsidRDefault="000C02C6" w:rsidP="00F0780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>Foster Grandparent volunteers</w:t>
                      </w:r>
                      <w:r w:rsidR="00F07806">
                        <w:rPr>
                          <w:noProof/>
                          <w:sz w:val="24"/>
                          <w:lang w:eastAsia="en-US"/>
                        </w:rPr>
                        <w:t xml:space="preserve"> must volunteer a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 minimum of 15 hours a week and a maximum</w:t>
                      </w:r>
                      <w:r w:rsidR="00F07806">
                        <w:rPr>
                          <w:noProof/>
                          <w:sz w:val="24"/>
                          <w:lang w:eastAsia="en-US"/>
                        </w:rPr>
                        <w:t xml:space="preserve"> of 40 hours a week. If you volunteer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 less than 15 hours a week for 3 pay periods, you will receive a warning letter. If you continue</w:t>
                      </w:r>
                      <w:r w:rsidR="00F07806">
                        <w:rPr>
                          <w:noProof/>
                          <w:sz w:val="24"/>
                          <w:lang w:eastAsia="en-US"/>
                        </w:rPr>
                        <w:t xml:space="preserve"> to volunteer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 less than 15 hours a week after receiving the warning letter, you will be placed on probation. </w:t>
                      </w:r>
                    </w:p>
                    <w:p w:rsidR="00216DD1" w:rsidRDefault="00F07806" w:rsidP="00F0780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Please do not adjust your volunteer hours (increase or decrease) without approval from the Foster Grandparent Program. Please call Linda Lane (215) 685-3798 for this approval. </w:t>
                      </w:r>
                    </w:p>
                    <w:p w:rsidR="00F07806" w:rsidRDefault="00F07806" w:rsidP="00F0780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>After 3 consecutive sick days off, please provide a note from your Doctor. This is for your and the children’s protection!</w:t>
                      </w:r>
                    </w:p>
                    <w:p w:rsidR="00F07806" w:rsidRDefault="00F07806" w:rsidP="00F0780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In the event of a death in the family, please provide a note from the funeral director stating your relationship to your loved one. </w:t>
                      </w:r>
                    </w:p>
                    <w:p w:rsidR="00F07806" w:rsidRPr="00F07806" w:rsidRDefault="00F07806" w:rsidP="00F07806">
                      <w:pPr>
                        <w:spacing w:line="276" w:lineRule="auto"/>
                        <w:jc w:val="center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Please note: Inservices are mandatory and monthly. Please attend! 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br/>
                        <w:t>You are paid for this time and important program information is passed on at the meetings.</w:t>
                      </w:r>
                    </w:p>
                    <w:p w:rsidR="00216DD1" w:rsidRPr="00216DD1" w:rsidRDefault="00216DD1" w:rsidP="00216DD1">
                      <w:pPr>
                        <w:spacing w:line="240" w:lineRule="auto"/>
                        <w:rPr>
                          <w:noProof/>
                          <w:lang w:eastAsia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B1F1A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9D79263" wp14:editId="5E17C7AA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998970" cy="4199861"/>
                <wp:effectExtent l="0" t="0" r="11430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4199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F1A" w:rsidRDefault="00FB1F1A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99"/>
                                <w:sz w:val="36"/>
                              </w:rPr>
                            </w:pPr>
                            <w:r w:rsidRPr="008F4FA3">
                              <w:rPr>
                                <w:rFonts w:ascii="Arial Rounded MT Bold" w:hAnsi="Arial Rounded MT Bold"/>
                                <w:color w:val="000099"/>
                                <w:sz w:val="36"/>
                              </w:rPr>
                              <w:t>FGP SERVICE ANNIVERSARIES</w:t>
                            </w:r>
                          </w:p>
                          <w:p w:rsidR="001D15F6" w:rsidRPr="001D15F6" w:rsidRDefault="001D15F6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99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99"/>
                                <w:sz w:val="24"/>
                              </w:rPr>
                              <w:t>The following Grandparents are celebrating their Service Ann</w:t>
                            </w:r>
                            <w:r w:rsidR="005505B5">
                              <w:rPr>
                                <w:rFonts w:ascii="Arial Rounded MT Bold" w:hAnsi="Arial Rounded MT Bold"/>
                                <w:color w:val="000099"/>
                                <w:sz w:val="24"/>
                              </w:rPr>
                              <w:t>iversaries in the months of September, October, November and December:</w:t>
                            </w:r>
                          </w:p>
                          <w:p w:rsidR="00A738DD" w:rsidRPr="00A738DD" w:rsidRDefault="00A738DD" w:rsidP="001D15F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39"/>
                              <w:gridCol w:w="3266"/>
                              <w:gridCol w:w="3589"/>
                            </w:tblGrid>
                            <w:tr w:rsidR="0093675F" w:rsidTr="007844B2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17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8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4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(cont.)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Juanita F. Armstrong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Alberta Fortson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Marie Romero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Edith M. Jackson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22278F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Janet Lambert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Bernadette Seals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Mary Louise Sessoms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14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5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Andrea Williams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Irene Gaskins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Juanita Holt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2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Bessie M. Pollard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Chinita Bradshaw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10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Edna Pugh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A738DD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Elaine Jones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Gloria L. Harris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Lillie Smith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  <w:t>Ada Marrero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Helen L. Hood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Jean Metz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Sadie Murray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4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Years of Service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Sheila Tisdale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Shirley Pennington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Veronica I. Harley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Toinettie M. James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>1 Year</w:t>
                                  </w:r>
                                  <w:r w:rsidRPr="00ED74F5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25"/>
                                    </w:rPr>
                                    <w:t xml:space="preserve"> of Service</w:t>
                                  </w:r>
                                </w:p>
                              </w:tc>
                            </w:tr>
                            <w:tr w:rsidR="0093675F" w:rsidTr="007844B2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839" w:type="dxa"/>
                                </w:tcPr>
                                <w:p w:rsidR="0093675F" w:rsidRPr="008F4FA3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Clara M. Parks</w:t>
                                  </w:r>
                                </w:p>
                              </w:tc>
                              <w:tc>
                                <w:tcPr>
                                  <w:tcW w:w="3589" w:type="dxa"/>
                                </w:tcPr>
                                <w:p w:rsidR="0093675F" w:rsidRPr="009304C6" w:rsidRDefault="0093675F" w:rsidP="009367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5"/>
                                    </w:rPr>
                                    <w:t>Edith Scott</w:t>
                                  </w:r>
                                </w:p>
                              </w:tc>
                            </w:tr>
                          </w:tbl>
                          <w:p w:rsidR="00FB1F1A" w:rsidRPr="00FB1F1A" w:rsidRDefault="00FB1F1A" w:rsidP="00FB1F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9263" id="_x0000_s1035" type="#_x0000_t202" style="position:absolute;margin-left:0;margin-top:0;width:551.1pt;height:330.7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" strokecolor="red" strokeweight="1.5pt">
                <v:textbox>
                  <w:txbxContent>
                    <w:p w:rsidR="00FB1F1A" w:rsidRDefault="00FB1F1A" w:rsidP="00FB1F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99"/>
                          <w:sz w:val="36"/>
                        </w:rPr>
                      </w:pPr>
                      <w:r w:rsidRPr="008F4FA3">
                        <w:rPr>
                          <w:rFonts w:ascii="Arial Rounded MT Bold" w:hAnsi="Arial Rounded MT Bold"/>
                          <w:color w:val="000099"/>
                          <w:sz w:val="36"/>
                        </w:rPr>
                        <w:t>FGP SERVICE ANNIVERSARIES</w:t>
                      </w:r>
                    </w:p>
                    <w:p w:rsidR="001D15F6" w:rsidRPr="001D15F6" w:rsidRDefault="001D15F6" w:rsidP="00FB1F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99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000099"/>
                          <w:sz w:val="24"/>
                        </w:rPr>
                        <w:t>The following Grandparents are celebrating their Service Ann</w:t>
                      </w:r>
                      <w:r w:rsidR="005505B5">
                        <w:rPr>
                          <w:rFonts w:ascii="Arial Rounded MT Bold" w:hAnsi="Arial Rounded MT Bold"/>
                          <w:color w:val="000099"/>
                          <w:sz w:val="24"/>
                        </w:rPr>
                        <w:t>iversaries in the months of September, October, November and December:</w:t>
                      </w:r>
                    </w:p>
                    <w:p w:rsidR="00A738DD" w:rsidRPr="00A738DD" w:rsidRDefault="00A738DD" w:rsidP="001D15F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39"/>
                        <w:gridCol w:w="3266"/>
                        <w:gridCol w:w="3589"/>
                      </w:tblGrid>
                      <w:tr w:rsidR="0093675F" w:rsidTr="007844B2">
                        <w:trPr>
                          <w:trHeight w:val="265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17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8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4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(cont.)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Juanita F. Armstrong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Alberta Fortson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Marie Romero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Edith M. Jackson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22278F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Janet Lambert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Bernadette Seals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Mary Louise Sessoms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14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5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Andrea Williams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Irene Gaskins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Juanita Holt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2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65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Bessie M. Pollard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Chinita Bradshaw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10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Edna Pugh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A738DD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Elaine Jones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Gloria L. Harris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Lillie Smith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Ada Marrero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Helen L. Hood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Jean Metz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109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Sadie Murray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4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Years of Service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Sheila Tisdale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Shirley Pennington</w:t>
                            </w: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Veronica I. Harley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Toinettie M. James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>1 Year</w:t>
                            </w:r>
                            <w:r w:rsidRPr="00ED74F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5"/>
                              </w:rPr>
                              <w:t xml:space="preserve"> of Service</w:t>
                            </w:r>
                          </w:p>
                        </w:tc>
                      </w:tr>
                      <w:tr w:rsidR="0093675F" w:rsidTr="007844B2">
                        <w:trPr>
                          <w:trHeight w:val="252"/>
                          <w:jc w:val="center"/>
                        </w:trPr>
                        <w:tc>
                          <w:tcPr>
                            <w:tcW w:w="3839" w:type="dxa"/>
                          </w:tcPr>
                          <w:p w:rsidR="0093675F" w:rsidRPr="008F4FA3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Clara M. Parks</w:t>
                            </w:r>
                          </w:p>
                        </w:tc>
                        <w:tc>
                          <w:tcPr>
                            <w:tcW w:w="3589" w:type="dxa"/>
                          </w:tcPr>
                          <w:p w:rsidR="0093675F" w:rsidRPr="009304C6" w:rsidRDefault="0093675F" w:rsidP="0093675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5"/>
                              </w:rPr>
                              <w:t>Edith Scott</w:t>
                            </w:r>
                          </w:p>
                        </w:tc>
                      </w:tr>
                    </w:tbl>
                    <w:p w:rsidR="00FB1F1A" w:rsidRPr="00FB1F1A" w:rsidRDefault="00FB1F1A" w:rsidP="00FB1F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16DD1">
        <w:rPr>
          <w:rFonts w:ascii="Arial Rounded MT Bold" w:hAnsi="Arial Rounded MT Bold"/>
        </w:rPr>
        <w:br w:type="page"/>
      </w:r>
    </w:p>
    <w:p w:rsidR="00607F70" w:rsidRPr="00607F70" w:rsidRDefault="00E507F1" w:rsidP="00607F70">
      <w:pPr>
        <w:rPr>
          <w:rFonts w:ascii="Arial Rounded MT Bold" w:hAnsi="Arial Rounded MT Bold"/>
        </w:rPr>
      </w:pPr>
      <w:r w:rsidRPr="00FB1F1A">
        <w:rPr>
          <w:rFonts w:ascii="Arial Rounded MT Bold" w:hAnsi="Arial Rounded MT Bold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14B1F6" wp14:editId="3FFBEF00">
                <wp:simplePos x="0" y="0"/>
                <wp:positionH relativeFrom="margin">
                  <wp:align>left</wp:align>
                </wp:positionH>
                <wp:positionV relativeFrom="margin">
                  <wp:posOffset>9459</wp:posOffset>
                </wp:positionV>
                <wp:extent cx="7125335" cy="9443085"/>
                <wp:effectExtent l="0" t="0" r="18415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944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DD1" w:rsidRDefault="004133C6" w:rsidP="00216DD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  <w:t>MENTOR TRAINING</w:t>
                            </w:r>
                          </w:p>
                          <w:p w:rsidR="004133C6" w:rsidRPr="00222C2A" w:rsidRDefault="00965CEC" w:rsidP="00965CE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noProof/>
                                <w:sz w:val="28"/>
                                <w:lang w:eastAsia="en-US"/>
                              </w:rPr>
                              <w:drawing>
                                <wp:inline distT="0" distB="0" distL="0" distR="0" wp14:anchorId="5D9DE912" wp14:editId="0E03434A">
                                  <wp:extent cx="4191009" cy="121920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PRC-Logo-01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9" cy="121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DD1" w:rsidRDefault="005E5062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We are pleased to announce that The Foster Grandparent Program has formed a partnership with the Mentoring Partnership &amp; Resource Ce</w:t>
                            </w:r>
                            <w:r w:rsidR="00B9645C">
                              <w:rPr>
                                <w:rFonts w:ascii="Arial Rounded MT Bold" w:hAnsi="Arial Rounded MT Bold"/>
                                <w:sz w:val="24"/>
                              </w:rPr>
                              <w:t>nter. They will be conducting a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training called MENTORING 101: HOW TO BE AN EFFECTIVE MENTOR. </w:t>
                            </w:r>
                          </w:p>
                          <w:p w:rsidR="00694D56" w:rsidRPr="002079CA" w:rsidRDefault="00694D56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10"/>
                              </w:rPr>
                            </w:pPr>
                          </w:p>
                          <w:p w:rsidR="00FC2E18" w:rsidRDefault="00FC2E18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Get the skills and strategies you need to be an effective mentor! </w:t>
                            </w:r>
                          </w:p>
                          <w:p w:rsidR="00FC2E18" w:rsidRPr="002079CA" w:rsidRDefault="00FC2E18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10"/>
                              </w:rPr>
                            </w:pPr>
                          </w:p>
                          <w:p w:rsidR="00FC2E18" w:rsidRDefault="00FC2E18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In this comprehensive &amp; interactive training, you will: </w:t>
                            </w:r>
                          </w:p>
                          <w:p w:rsidR="00FC2E18" w:rsidRDefault="00FC2E18" w:rsidP="00FC2E1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Understand and apply research based practices on mentoring</w:t>
                            </w:r>
                          </w:p>
                          <w:p w:rsidR="00FC2E18" w:rsidRDefault="00FC2E18" w:rsidP="00FC2E1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Understand and gain strategies for navigating the stages of a relationship</w:t>
                            </w:r>
                          </w:p>
                          <w:p w:rsidR="00FC2E18" w:rsidRDefault="00FC2E18" w:rsidP="00FC2E1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Understand how to create a supportive environment, including</w:t>
                            </w:r>
                          </w:p>
                          <w:p w:rsidR="00FC2E18" w:rsidRDefault="00FC2E18" w:rsidP="00FC2E18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Applying positive communication skills,</w:t>
                            </w:r>
                          </w:p>
                          <w:p w:rsidR="00FC2E18" w:rsidRDefault="00FC2E18" w:rsidP="00FC2E18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Strategies for developing a growth mindset,</w:t>
                            </w:r>
                          </w:p>
                          <w:p w:rsidR="00FC2E18" w:rsidRPr="00FC2E18" w:rsidRDefault="00FC2E18" w:rsidP="00FC2E18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Developing and maintaining healthy boundaries</w:t>
                            </w:r>
                          </w:p>
                          <w:p w:rsidR="00FC2E18" w:rsidRPr="002079CA" w:rsidRDefault="00FC2E18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10"/>
                              </w:rPr>
                            </w:pPr>
                          </w:p>
                          <w:p w:rsidR="00FC2E18" w:rsidRDefault="00B9645C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The</w:t>
                            </w:r>
                            <w:r w:rsidR="00965CEC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training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dates will be</w:t>
                            </w:r>
                            <w:r w:rsidR="00965CEC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on:</w:t>
                            </w:r>
                          </w:p>
                          <w:p w:rsidR="00FC2E18" w:rsidRDefault="00694D56" w:rsidP="00FC2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</w:pPr>
                            <w:r w:rsidRPr="00FC2E18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 xml:space="preserve">Thursday, October 13, 2017 </w:t>
                            </w:r>
                          </w:p>
                          <w:p w:rsidR="00FC2E18" w:rsidRDefault="00694D56" w:rsidP="00FC2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</w:pPr>
                            <w:r w:rsidRPr="00FC2E18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Monday, October 30, 2017</w:t>
                            </w:r>
                          </w:p>
                          <w:p w:rsidR="00FC2E18" w:rsidRDefault="00694D56" w:rsidP="00FC2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</w:pPr>
                            <w:r w:rsidRPr="00FC2E18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Friday, November 10, 2017</w:t>
                            </w:r>
                          </w:p>
                          <w:p w:rsidR="00FC2E18" w:rsidRDefault="002079CA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 xml:space="preserve">Trainings will be held at </w:t>
                            </w:r>
                            <w:r w:rsidRPr="002079CA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the Municipal Services Building, 1401 JFK Blvd., 16</w:t>
                            </w:r>
                            <w:r w:rsidRPr="002079CA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079CA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 xml:space="preserve"> Floor, Room Z from 10</w:t>
                            </w:r>
                            <w:r w:rsidR="007239CF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:00</w:t>
                            </w:r>
                            <w:r w:rsidRPr="002079CA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am to 2</w:t>
                            </w:r>
                            <w:r w:rsidR="007239CF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:00</w:t>
                            </w:r>
                            <w:bookmarkStart w:id="0" w:name="_GoBack"/>
                            <w:bookmarkEnd w:id="0"/>
                            <w:r w:rsidRPr="002079CA">
                              <w:rPr>
                                <w:rFonts w:ascii="Arial Rounded MT Bold" w:hAnsi="Arial Rounded MT Bold" w:cs="Times New Roman"/>
                                <w:sz w:val="24"/>
                                <w:szCs w:val="24"/>
                              </w:rPr>
                              <w:t>pm. Lunch will be provided. Please bring your ID.</w:t>
                            </w:r>
                          </w:p>
                          <w:p w:rsidR="002079CA" w:rsidRPr="002079CA" w:rsidRDefault="002079CA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 w:cs="Times New Roman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694D56" w:rsidRDefault="00694D56" w:rsidP="00FC2E18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You will receive a notice that will let you know when you are to report for training</w:t>
                            </w:r>
                            <w:r w:rsidR="00FC2E18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. If you have a conflict with your scheduled date, please contact the Foster Grandparent Program office immediately. </w:t>
                            </w:r>
                            <w:r w:rsidR="00965CEC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There is limited space for each training date. </w:t>
                            </w:r>
                          </w:p>
                          <w:p w:rsidR="00694D56" w:rsidRPr="004133C6" w:rsidRDefault="00694D56" w:rsidP="004133C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</w:p>
                          <w:p w:rsidR="00216DD1" w:rsidRDefault="00965CEC" w:rsidP="00965CEC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sz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noProof/>
                                <w:sz w:val="28"/>
                                <w:lang w:eastAsia="en-US"/>
                              </w:rPr>
                              <w:drawing>
                                <wp:inline distT="0" distB="0" distL="0" distR="0" wp14:anchorId="560AD501" wp14:editId="789A7B6D">
                                  <wp:extent cx="2390115" cy="1846898"/>
                                  <wp:effectExtent l="0" t="0" r="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ndmom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217" cy="187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DD1" w:rsidRPr="00216DD1" w:rsidRDefault="00216DD1" w:rsidP="00965CEC">
                            <w:pPr>
                              <w:spacing w:after="0" w:line="240" w:lineRule="auto"/>
                              <w:rPr>
                                <w:rFonts w:ascii="Bodoni MT Black" w:hAnsi="Bodoni MT Blac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B1F6" id="_x0000_s1036" type="#_x0000_t202" style="position:absolute;margin-left:0;margin-top:.75pt;width:561.05pt;height:743.5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" strokecolor="#03c" strokeweight="1.5pt">
                <v:textbox>
                  <w:txbxContent>
                    <w:p w:rsidR="00216DD1" w:rsidRDefault="004133C6" w:rsidP="00216DD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  <w:t>MENTOR TRAINING</w:t>
                      </w:r>
                    </w:p>
                    <w:p w:rsidR="004133C6" w:rsidRPr="00222C2A" w:rsidRDefault="00965CEC" w:rsidP="00965CE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0000"/>
                          <w:sz w:val="36"/>
                        </w:rPr>
                      </w:pPr>
                      <w:r>
                        <w:rPr>
                          <w:rFonts w:ascii="Bodoni MT Black" w:hAnsi="Bodoni MT Black"/>
                          <w:noProof/>
                          <w:sz w:val="28"/>
                          <w:lang w:eastAsia="en-US"/>
                        </w:rPr>
                        <w:drawing>
                          <wp:inline distT="0" distB="0" distL="0" distR="0" wp14:anchorId="5D9DE912" wp14:editId="0E03434A">
                            <wp:extent cx="4191009" cy="121920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PRC-Logo-01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9" cy="121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DD1" w:rsidRDefault="005E5062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We are pleased to announce that The Foster Grandparent Program has formed a partnership with the Mentoring Partnership &amp; Resource Ce</w:t>
                      </w:r>
                      <w:r w:rsidR="00B9645C">
                        <w:rPr>
                          <w:rFonts w:ascii="Arial Rounded MT Bold" w:hAnsi="Arial Rounded MT Bold"/>
                          <w:sz w:val="24"/>
                        </w:rPr>
                        <w:t>nter. They will be conducting a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training called MENTORING 101: HOW TO BE AN EFFECTIVE MENTOR. </w:t>
                      </w:r>
                    </w:p>
                    <w:p w:rsidR="00694D56" w:rsidRPr="002079CA" w:rsidRDefault="00694D56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10"/>
                        </w:rPr>
                      </w:pPr>
                    </w:p>
                    <w:p w:rsidR="00FC2E18" w:rsidRDefault="00FC2E18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Get the skills and strategies you need to be an effective mentor! </w:t>
                      </w:r>
                    </w:p>
                    <w:p w:rsidR="00FC2E18" w:rsidRPr="002079CA" w:rsidRDefault="00FC2E18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10"/>
                        </w:rPr>
                      </w:pPr>
                    </w:p>
                    <w:p w:rsidR="00FC2E18" w:rsidRDefault="00FC2E18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In this comprehensive &amp; interactive training, you will: </w:t>
                      </w:r>
                    </w:p>
                    <w:p w:rsidR="00FC2E18" w:rsidRDefault="00FC2E18" w:rsidP="00FC2E1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Understand and apply research based practices on mentoring</w:t>
                      </w:r>
                    </w:p>
                    <w:p w:rsidR="00FC2E18" w:rsidRDefault="00FC2E18" w:rsidP="00FC2E1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Understand and gain strategies for navigating the stages of a relationship</w:t>
                      </w:r>
                    </w:p>
                    <w:p w:rsidR="00FC2E18" w:rsidRDefault="00FC2E18" w:rsidP="00FC2E1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Understand how to create a supportive environment, including</w:t>
                      </w:r>
                    </w:p>
                    <w:p w:rsidR="00FC2E18" w:rsidRDefault="00FC2E18" w:rsidP="00FC2E18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Applying positive communication skills,</w:t>
                      </w:r>
                    </w:p>
                    <w:p w:rsidR="00FC2E18" w:rsidRDefault="00FC2E18" w:rsidP="00FC2E18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Strategies for developing a growth mindset,</w:t>
                      </w:r>
                    </w:p>
                    <w:p w:rsidR="00FC2E18" w:rsidRPr="00FC2E18" w:rsidRDefault="00FC2E18" w:rsidP="00FC2E18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Developing and maintaining healthy boundaries</w:t>
                      </w:r>
                    </w:p>
                    <w:p w:rsidR="00FC2E18" w:rsidRPr="002079CA" w:rsidRDefault="00FC2E18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10"/>
                        </w:rPr>
                      </w:pPr>
                    </w:p>
                    <w:p w:rsidR="00FC2E18" w:rsidRDefault="00B9645C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The</w:t>
                      </w:r>
                      <w:r w:rsidR="00965CEC">
                        <w:rPr>
                          <w:rFonts w:ascii="Arial Rounded MT Bold" w:hAnsi="Arial Rounded MT Bold"/>
                          <w:sz w:val="24"/>
                        </w:rPr>
                        <w:t xml:space="preserve"> training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dates will be</w:t>
                      </w:r>
                      <w:r w:rsidR="00965CEC">
                        <w:rPr>
                          <w:rFonts w:ascii="Arial Rounded MT Bold" w:hAnsi="Arial Rounded MT Bold"/>
                          <w:sz w:val="24"/>
                        </w:rPr>
                        <w:t xml:space="preserve"> on:</w:t>
                      </w:r>
                    </w:p>
                    <w:p w:rsidR="00FC2E18" w:rsidRDefault="00694D56" w:rsidP="00FC2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</w:pPr>
                      <w:r w:rsidRPr="00FC2E18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 xml:space="preserve">Thursday, October 13, 2017 </w:t>
                      </w:r>
                    </w:p>
                    <w:p w:rsidR="00FC2E18" w:rsidRDefault="00694D56" w:rsidP="00FC2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</w:pPr>
                      <w:r w:rsidRPr="00FC2E18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Monday, October 30, 2017</w:t>
                      </w:r>
                    </w:p>
                    <w:p w:rsidR="00FC2E18" w:rsidRDefault="00694D56" w:rsidP="00FC2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</w:pPr>
                      <w:r w:rsidRPr="00FC2E18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Friday, November 10, 2017</w:t>
                      </w:r>
                    </w:p>
                    <w:p w:rsidR="00FC2E18" w:rsidRDefault="002079CA" w:rsidP="00FC2E18">
                      <w:pPr>
                        <w:spacing w:after="0" w:line="360" w:lineRule="auto"/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 xml:space="preserve">Trainings will be held at </w:t>
                      </w:r>
                      <w:r w:rsidRPr="002079CA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the Municipal Services Building, 1401 JFK Blvd., 16</w:t>
                      </w:r>
                      <w:r w:rsidRPr="002079CA">
                        <w:rPr>
                          <w:rFonts w:ascii="Arial Rounded MT Bold" w:hAnsi="Arial Rounded MT Bold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079CA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 xml:space="preserve"> Floor, Room Z from 10</w:t>
                      </w:r>
                      <w:r w:rsidR="007239CF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:00</w:t>
                      </w:r>
                      <w:r w:rsidRPr="002079CA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am to 2</w:t>
                      </w:r>
                      <w:r w:rsidR="007239CF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:00</w:t>
                      </w:r>
                      <w:bookmarkStart w:id="1" w:name="_GoBack"/>
                      <w:bookmarkEnd w:id="1"/>
                      <w:r w:rsidRPr="002079CA">
                        <w:rPr>
                          <w:rFonts w:ascii="Arial Rounded MT Bold" w:hAnsi="Arial Rounded MT Bold" w:cs="Times New Roman"/>
                          <w:sz w:val="24"/>
                          <w:szCs w:val="24"/>
                        </w:rPr>
                        <w:t>pm. Lunch will be provided. Please bring your ID.</w:t>
                      </w:r>
                    </w:p>
                    <w:p w:rsidR="002079CA" w:rsidRPr="002079CA" w:rsidRDefault="002079CA" w:rsidP="00FC2E18">
                      <w:pPr>
                        <w:spacing w:after="0" w:line="360" w:lineRule="auto"/>
                        <w:rPr>
                          <w:rFonts w:ascii="Arial Rounded MT Bold" w:hAnsi="Arial Rounded MT Bold" w:cs="Times New Roman"/>
                          <w:b/>
                          <w:sz w:val="10"/>
                          <w:szCs w:val="24"/>
                        </w:rPr>
                      </w:pPr>
                    </w:p>
                    <w:p w:rsidR="00694D56" w:rsidRDefault="00694D56" w:rsidP="00FC2E18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You will receive a notice that will let you know when you are to report for training</w:t>
                      </w:r>
                      <w:r w:rsidR="00FC2E18">
                        <w:rPr>
                          <w:rFonts w:ascii="Arial Rounded MT Bold" w:hAnsi="Arial Rounded MT Bold"/>
                          <w:sz w:val="24"/>
                        </w:rPr>
                        <w:t xml:space="preserve">. If you have a conflict with your scheduled date, please contact the Foster Grandparent Program office immediately. </w:t>
                      </w:r>
                      <w:r w:rsidR="00965CEC">
                        <w:rPr>
                          <w:rFonts w:ascii="Arial Rounded MT Bold" w:hAnsi="Arial Rounded MT Bold"/>
                          <w:sz w:val="24"/>
                        </w:rPr>
                        <w:t xml:space="preserve">There is limited space for each training date. </w:t>
                      </w:r>
                    </w:p>
                    <w:p w:rsidR="00694D56" w:rsidRPr="004133C6" w:rsidRDefault="00694D56" w:rsidP="004133C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</w:rPr>
                      </w:pPr>
                    </w:p>
                    <w:p w:rsidR="00216DD1" w:rsidRDefault="00965CEC" w:rsidP="00965CEC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sz w:val="32"/>
                        </w:rPr>
                      </w:pPr>
                      <w:r>
                        <w:rPr>
                          <w:rFonts w:ascii="Bodoni MT Black" w:hAnsi="Bodoni MT Black"/>
                          <w:noProof/>
                          <w:sz w:val="28"/>
                          <w:lang w:eastAsia="en-US"/>
                        </w:rPr>
                        <w:drawing>
                          <wp:inline distT="0" distB="0" distL="0" distR="0" wp14:anchorId="560AD501" wp14:editId="789A7B6D">
                            <wp:extent cx="2390115" cy="1846898"/>
                            <wp:effectExtent l="0" t="0" r="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ndmom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217" cy="1877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DD1" w:rsidRPr="00216DD1" w:rsidRDefault="00216DD1" w:rsidP="00965CEC">
                      <w:pPr>
                        <w:spacing w:after="0" w:line="240" w:lineRule="auto"/>
                        <w:rPr>
                          <w:rFonts w:ascii="Bodoni MT Black" w:hAnsi="Bodoni MT Black"/>
                          <w:sz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02DEB"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A593EE" wp14:editId="3C28B25B">
                <wp:simplePos x="0" y="0"/>
                <wp:positionH relativeFrom="margin">
                  <wp:posOffset>7844921</wp:posOffset>
                </wp:positionH>
                <wp:positionV relativeFrom="margin">
                  <wp:posOffset>9458</wp:posOffset>
                </wp:positionV>
                <wp:extent cx="7127196" cy="9443545"/>
                <wp:effectExtent l="0" t="0" r="17145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196" cy="944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7F1" w:rsidRDefault="00965CEC" w:rsidP="00E507F1">
                            <w:pPr>
                              <w:spacing w:line="240" w:lineRule="auto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99"/>
                                <w:sz w:val="36"/>
                              </w:rPr>
                              <w:t>FGP SPOTLIGHT</w:t>
                            </w:r>
                          </w:p>
                          <w:p w:rsidR="00965CEC" w:rsidRPr="00017E95" w:rsidRDefault="00017E95" w:rsidP="00E507F1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Butterflies everywhere! Science class is the best! Ms. Yvonne Combs-Hogan’s kids at T. M. Pierce Elementary School are studying the cycle of life by watching catepillars hatch into beautiful butterflies.  </w:t>
                            </w:r>
                          </w:p>
                          <w:p w:rsidR="00965CEC" w:rsidRDefault="00017E95" w:rsidP="00E507F1">
                            <w:pPr>
                              <w:spacing w:line="240" w:lineRule="auto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 xml:space="preserve">                            </w:t>
                            </w:r>
                            <w:r w:rsidR="00965CEC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956268" cy="2208088"/>
                                  <wp:effectExtent l="0" t="6985" r="8890" b="889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utterflies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74294" cy="2221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t xml:space="preserve">                                             </w:t>
                            </w:r>
                            <w:r w:rsidR="00965CEC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961167" cy="2211748"/>
                                  <wp:effectExtent l="0" t="6350" r="4445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butterfly kids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04821" cy="2244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7E95" w:rsidRDefault="00017E95" w:rsidP="00E507F1">
                            <w:pPr>
                              <w:spacing w:line="240" w:lineRule="auto"/>
                              <w:rPr>
                                <w:noProof/>
                                <w:lang w:eastAsia="en-US"/>
                              </w:rPr>
                            </w:pPr>
                          </w:p>
                          <w:p w:rsidR="00017E95" w:rsidRPr="002637C9" w:rsidRDefault="007E16E8" w:rsidP="00E507F1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Show and Tell: </w:t>
                            </w:r>
                            <w:r w:rsidR="00017E95" w:rsidRPr="002637C9">
                              <w:rPr>
                                <w:noProof/>
                                <w:sz w:val="24"/>
                                <w:lang w:eastAsia="en-US"/>
                              </w:rPr>
                              <w:t>Momma Hen sits on</w:t>
                            </w:r>
                            <w:r w:rsidR="002637C9" w:rsidRPr="002637C9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a container that contains her eggs. 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>They will soon spend 7-10 days in an incubator at 99 to 102 degrees Fahrenheit. This is a perfect environment for the embryos to grow. After 7-10 days</w:t>
                            </w:r>
                            <w:r w:rsidR="004D1CA2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in the incubator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>, the eggs are candled. This process will let the children see if a</w:t>
                            </w:r>
                            <w:r w:rsidR="004D1CA2"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n embryo has formed in the egg. In about 12-14 days after candling, the chicks inside will “pip” there way out of their shells and chirp “Hello” to the world! </w:t>
                            </w:r>
                          </w:p>
                          <w:p w:rsidR="00E507F1" w:rsidRDefault="002637C9" w:rsidP="00E507F1">
                            <w:pPr>
                              <w:spacing w:line="240" w:lineRule="auto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 xml:space="preserve">                            </w:t>
                            </w:r>
                            <w:r w:rsidR="00965CEC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3062157" cy="2287178"/>
                                  <wp:effectExtent l="6667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hicken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85227" cy="23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7E95">
                              <w:rPr>
                                <w:noProof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t xml:space="preserve">                                        </w:t>
                            </w:r>
                            <w:r w:rsidR="00017E95">
                              <w:rPr>
                                <w:noProof/>
                                <w:lang w:eastAsia="en-US"/>
                              </w:rPr>
                              <w:t xml:space="preserve">    </w:t>
                            </w:r>
                            <w:r w:rsidR="00965CEC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3019641" cy="2255428"/>
                                  <wp:effectExtent l="127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ncubator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70078" cy="229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406B" w:rsidRDefault="009D406B" w:rsidP="00E507F1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</w:p>
                          <w:p w:rsidR="004D1CA2" w:rsidRPr="004D1CA2" w:rsidRDefault="004D1CA2" w:rsidP="00E507F1">
                            <w:pPr>
                              <w:spacing w:line="240" w:lineRule="auto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>If you would like to submit pictur</w:t>
                            </w:r>
                            <w:r w:rsidR="006A03B8">
                              <w:rPr>
                                <w:noProof/>
                                <w:sz w:val="24"/>
                                <w:lang w:eastAsia="en-US"/>
                              </w:rPr>
                              <w:t>es from your classroom for the FGP S</w:t>
                            </w:r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potlight, please submit them to </w:t>
                            </w:r>
                            <w:hyperlink r:id="rId23" w:history="1">
                              <w:r w:rsidRPr="00DD78D2">
                                <w:rPr>
                                  <w:rStyle w:val="Hyperlink"/>
                                  <w:noProof/>
                                  <w:sz w:val="24"/>
                                  <w:lang w:eastAsia="en-US"/>
                                </w:rPr>
                                <w:t>laura.grassia@phila.gov</w:t>
                              </w:r>
                            </w:hyperlink>
                            <w:r>
                              <w:rPr>
                                <w:noProof/>
                                <w:sz w:val="24"/>
                                <w:lang w:eastAsia="en-US"/>
                              </w:rPr>
                              <w:t xml:space="preserve"> or text the picture to (215) 327-7700.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93EE" id="_x0000_s1037" type="#_x0000_t202" style="position:absolute;margin-left:617.7pt;margin-top:.75pt;width:561.2pt;height:743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" strokecolor="red" strokeweight="1.5pt">
                <v:textbox>
                  <w:txbxContent>
                    <w:p w:rsidR="00E507F1" w:rsidRDefault="00965CEC" w:rsidP="00E507F1">
                      <w:pPr>
                        <w:spacing w:line="240" w:lineRule="auto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rFonts w:ascii="Arial Rounded MT Bold" w:hAnsi="Arial Rounded MT Bold"/>
                          <w:color w:val="000099"/>
                          <w:sz w:val="36"/>
                        </w:rPr>
                        <w:t>FGP SPOTLIGHT</w:t>
                      </w:r>
                    </w:p>
                    <w:p w:rsidR="00965CEC" w:rsidRPr="00017E95" w:rsidRDefault="00017E95" w:rsidP="00E507F1">
                      <w:pPr>
                        <w:spacing w:line="240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Butterflies everywhere! Science class is the best! Ms. Yvonne Combs-Hogan’s kids at T. M. Pierce Elementary School are studying the cycle of life by watching catepillars hatch into beautiful butterflies.  </w:t>
                      </w:r>
                    </w:p>
                    <w:p w:rsidR="00965CEC" w:rsidRDefault="00017E95" w:rsidP="00E507F1">
                      <w:pPr>
                        <w:spacing w:line="240" w:lineRule="auto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 xml:space="preserve">                            </w:t>
                      </w:r>
                      <w:r w:rsidR="00965CEC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956268" cy="2208088"/>
                            <wp:effectExtent l="0" t="6985" r="8890" b="889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utterflies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74294" cy="2221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t xml:space="preserve">                                             </w:t>
                      </w:r>
                      <w:r w:rsidR="00965CEC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961167" cy="2211748"/>
                            <wp:effectExtent l="0" t="6350" r="4445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butterfly kids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04821" cy="2244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7E95" w:rsidRDefault="00017E95" w:rsidP="00E507F1">
                      <w:pPr>
                        <w:spacing w:line="240" w:lineRule="auto"/>
                        <w:rPr>
                          <w:noProof/>
                          <w:lang w:eastAsia="en-US"/>
                        </w:rPr>
                      </w:pPr>
                    </w:p>
                    <w:p w:rsidR="00017E95" w:rsidRPr="002637C9" w:rsidRDefault="007E16E8" w:rsidP="00E507F1">
                      <w:pPr>
                        <w:spacing w:line="240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Show and Tell: </w:t>
                      </w:r>
                      <w:r w:rsidR="00017E95" w:rsidRPr="002637C9">
                        <w:rPr>
                          <w:noProof/>
                          <w:sz w:val="24"/>
                          <w:lang w:eastAsia="en-US"/>
                        </w:rPr>
                        <w:t>Momma Hen sits on</w:t>
                      </w:r>
                      <w:r w:rsidR="002637C9" w:rsidRPr="002637C9">
                        <w:rPr>
                          <w:noProof/>
                          <w:sz w:val="24"/>
                          <w:lang w:eastAsia="en-US"/>
                        </w:rPr>
                        <w:t xml:space="preserve"> a container that contains her eggs. 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>They will soon spend 7-10 days in an incubator at 99 to 102 degrees Fahrenheit. This is a perfect environment for the embryos to grow. After 7-10 days</w:t>
                      </w:r>
                      <w:r w:rsidR="004D1CA2">
                        <w:rPr>
                          <w:noProof/>
                          <w:sz w:val="24"/>
                          <w:lang w:eastAsia="en-US"/>
                        </w:rPr>
                        <w:t xml:space="preserve"> in the incubator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>, the eggs are candled. This process will let the children see if a</w:t>
                      </w:r>
                      <w:r w:rsidR="004D1CA2">
                        <w:rPr>
                          <w:noProof/>
                          <w:sz w:val="24"/>
                          <w:lang w:eastAsia="en-US"/>
                        </w:rPr>
                        <w:t xml:space="preserve">n embryo has formed in the egg. In about 12-14 days after candling, the chicks inside will “pip” there way out of their shells and chirp “Hello” to the world! </w:t>
                      </w:r>
                    </w:p>
                    <w:p w:rsidR="00E507F1" w:rsidRDefault="002637C9" w:rsidP="00E507F1">
                      <w:pPr>
                        <w:spacing w:line="240" w:lineRule="auto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 xml:space="preserve">                            </w:t>
                      </w:r>
                      <w:r w:rsidR="00965CEC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3062157" cy="2287178"/>
                            <wp:effectExtent l="6667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hicken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85227" cy="23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7E95">
                        <w:rPr>
                          <w:noProof/>
                          <w:lang w:eastAsia="en-US"/>
                        </w:rPr>
                        <w:t xml:space="preserve"> </w:t>
                      </w:r>
                      <w:r>
                        <w:rPr>
                          <w:noProof/>
                          <w:lang w:eastAsia="en-US"/>
                        </w:rPr>
                        <w:t xml:space="preserve">                                        </w:t>
                      </w:r>
                      <w:r w:rsidR="00017E95">
                        <w:rPr>
                          <w:noProof/>
                          <w:lang w:eastAsia="en-US"/>
                        </w:rPr>
                        <w:t xml:space="preserve">    </w:t>
                      </w:r>
                      <w:r w:rsidR="00965CEC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3019641" cy="2255428"/>
                            <wp:effectExtent l="127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ncubator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70078" cy="229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406B" w:rsidRDefault="009D406B" w:rsidP="00E507F1">
                      <w:pPr>
                        <w:spacing w:line="240" w:lineRule="auto"/>
                        <w:rPr>
                          <w:noProof/>
                          <w:sz w:val="24"/>
                          <w:lang w:eastAsia="en-US"/>
                        </w:rPr>
                      </w:pPr>
                    </w:p>
                    <w:p w:rsidR="004D1CA2" w:rsidRPr="004D1CA2" w:rsidRDefault="004D1CA2" w:rsidP="00E507F1">
                      <w:pPr>
                        <w:spacing w:line="240" w:lineRule="auto"/>
                        <w:rPr>
                          <w:noProof/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sz w:val="24"/>
                          <w:lang w:eastAsia="en-US"/>
                        </w:rPr>
                        <w:t>If you would like to submit pictur</w:t>
                      </w:r>
                      <w:r w:rsidR="006A03B8">
                        <w:rPr>
                          <w:noProof/>
                          <w:sz w:val="24"/>
                          <w:lang w:eastAsia="en-US"/>
                        </w:rPr>
                        <w:t>es from your classroom for the FGP S</w:t>
                      </w:r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potlight, please submit them to </w:t>
                      </w:r>
                      <w:hyperlink r:id="rId28" w:history="1">
                        <w:r w:rsidRPr="00DD78D2">
                          <w:rPr>
                            <w:rStyle w:val="Hyperlink"/>
                            <w:noProof/>
                            <w:sz w:val="24"/>
                            <w:lang w:eastAsia="en-US"/>
                          </w:rPr>
                          <w:t>laura.grassia@phila.gov</w:t>
                        </w:r>
                      </w:hyperlink>
                      <w:r>
                        <w:rPr>
                          <w:noProof/>
                          <w:sz w:val="24"/>
                          <w:lang w:eastAsia="en-US"/>
                        </w:rPr>
                        <w:t xml:space="preserve"> or text the picture to (215) 327-7700.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A03B8" w:rsidP="00607F70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13330848</wp:posOffset>
                </wp:positionH>
                <wp:positionV relativeFrom="paragraph">
                  <wp:posOffset>98927</wp:posOffset>
                </wp:positionV>
                <wp:extent cx="573206" cy="682388"/>
                <wp:effectExtent l="0" t="0" r="17780" b="22860"/>
                <wp:wrapNone/>
                <wp:docPr id="26" name="Smiley F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68238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4F60B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6" o:spid="_x0000_s1026" type="#_x0000_t96" style="position:absolute;margin-left:1049.65pt;margin-top:7.8pt;width:45.15pt;height:5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" fillcolor="#edba3d [3208]" strokecolor="#87630c [1608]" strokeweight="1pt">
                <v:stroke joinstyle="miter"/>
              </v:shape>
            </w:pict>
          </mc:Fallback>
        </mc:AlternateContent>
      </w:r>
      <w:r>
        <w:rPr>
          <w:rFonts w:ascii="Arial Rounded MT Bold" w:hAnsi="Arial Rounded MT Bol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14048683</wp:posOffset>
                </wp:positionH>
                <wp:positionV relativeFrom="paragraph">
                  <wp:posOffset>195447</wp:posOffset>
                </wp:positionV>
                <wp:extent cx="566382" cy="627797"/>
                <wp:effectExtent l="0" t="0" r="24765" b="20320"/>
                <wp:wrapNone/>
                <wp:docPr id="28" name="Smiley F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62779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476B2" id="Smiley Face 28" o:spid="_x0000_s1026" type="#_x0000_t96" style="position:absolute;margin-left:1106.2pt;margin-top:15.4pt;width:44.6pt;height:49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" fillcolor="#edba3d [3208]" strokecolor="#87630c [1608]" strokeweight="1pt">
                <v:stroke joinstyle="miter"/>
              </v:shape>
            </w:pict>
          </mc:Fallback>
        </mc:AlternateContent>
      </w: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Pr="00607F70" w:rsidRDefault="00607F70" w:rsidP="00607F70">
      <w:pPr>
        <w:rPr>
          <w:rFonts w:ascii="Arial Rounded MT Bold" w:hAnsi="Arial Rounded MT Bold"/>
        </w:rPr>
      </w:pPr>
    </w:p>
    <w:p w:rsidR="00607F70" w:rsidRDefault="00607F70" w:rsidP="00607F70">
      <w:pPr>
        <w:rPr>
          <w:rFonts w:ascii="Arial Rounded MT Bold" w:hAnsi="Arial Rounded MT Bold"/>
        </w:rPr>
      </w:pPr>
    </w:p>
    <w:p w:rsidR="00216DD1" w:rsidRDefault="00216DD1" w:rsidP="00BB7B68">
      <w:pPr>
        <w:rPr>
          <w:rFonts w:ascii="Arial Rounded MT Bold" w:hAnsi="Arial Rounded MT Bold"/>
          <w:b/>
        </w:rPr>
      </w:pPr>
    </w:p>
    <w:p w:rsidR="00216DD1" w:rsidRDefault="00216DD1" w:rsidP="00BB7B68">
      <w:pPr>
        <w:rPr>
          <w:rFonts w:ascii="Arial Rounded MT Bold" w:hAnsi="Arial Rounded MT Bold"/>
          <w:b/>
        </w:rPr>
      </w:pPr>
    </w:p>
    <w:p w:rsidR="00216DD1" w:rsidRDefault="00216DD1" w:rsidP="00BB7B68">
      <w:pPr>
        <w:rPr>
          <w:rFonts w:ascii="Arial Rounded MT Bold" w:hAnsi="Arial Rounded MT Bold"/>
          <w:b/>
        </w:rPr>
      </w:pPr>
    </w:p>
    <w:p w:rsidR="00607F70" w:rsidRPr="00BB7B68" w:rsidRDefault="00607F70" w:rsidP="00BB7B68">
      <w:pPr>
        <w:rPr>
          <w:rFonts w:ascii="Arial Rounded MT Bold" w:hAnsi="Arial Rounded MT Bold"/>
          <w:b/>
        </w:rPr>
      </w:pPr>
    </w:p>
    <w:sectPr w:rsidR="00607F70" w:rsidRPr="00BB7B68" w:rsidSect="00BB7B68">
      <w:pgSz w:w="24480" w:h="15840" w:orient="landscape" w:code="17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480" w:rsidRDefault="00644480">
      <w:pPr>
        <w:spacing w:after="0" w:line="240" w:lineRule="auto"/>
      </w:pPr>
      <w:r>
        <w:separator/>
      </w:r>
    </w:p>
  </w:endnote>
  <w:endnote w:type="continuationSeparator" w:id="0">
    <w:p w:rsidR="00644480" w:rsidRDefault="00644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480" w:rsidRDefault="00644480">
      <w:pPr>
        <w:spacing w:after="0" w:line="240" w:lineRule="auto"/>
      </w:pPr>
      <w:r>
        <w:separator/>
      </w:r>
    </w:p>
  </w:footnote>
  <w:footnote w:type="continuationSeparator" w:id="0">
    <w:p w:rsidR="00644480" w:rsidRDefault="00644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44B"/>
    <w:multiLevelType w:val="hybridMultilevel"/>
    <w:tmpl w:val="03A414D0"/>
    <w:lvl w:ilvl="0" w:tplc="0409000B">
      <w:start w:val="1"/>
      <w:numFmt w:val="bullet"/>
      <w:lvlText w:val="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 w15:restartNumberingAfterBreak="0">
    <w:nsid w:val="09CB5FE1"/>
    <w:multiLevelType w:val="hybridMultilevel"/>
    <w:tmpl w:val="EA1E16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51595"/>
    <w:multiLevelType w:val="hybridMultilevel"/>
    <w:tmpl w:val="0D640934"/>
    <w:lvl w:ilvl="0" w:tplc="71543B4A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0" w:hanging="360"/>
      </w:pPr>
    </w:lvl>
    <w:lvl w:ilvl="2" w:tplc="0409001B" w:tentative="1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460" w:hanging="360"/>
      </w:pPr>
    </w:lvl>
    <w:lvl w:ilvl="4" w:tplc="04090019" w:tentative="1">
      <w:start w:val="1"/>
      <w:numFmt w:val="lowerLetter"/>
      <w:lvlText w:val="%5."/>
      <w:lvlJc w:val="left"/>
      <w:pPr>
        <w:ind w:left="3180" w:hanging="360"/>
      </w:pPr>
    </w:lvl>
    <w:lvl w:ilvl="5" w:tplc="0409001B" w:tentative="1">
      <w:start w:val="1"/>
      <w:numFmt w:val="lowerRoman"/>
      <w:lvlText w:val="%6."/>
      <w:lvlJc w:val="right"/>
      <w:pPr>
        <w:ind w:left="3900" w:hanging="180"/>
      </w:pPr>
    </w:lvl>
    <w:lvl w:ilvl="6" w:tplc="0409000F" w:tentative="1">
      <w:start w:val="1"/>
      <w:numFmt w:val="decimal"/>
      <w:lvlText w:val="%7."/>
      <w:lvlJc w:val="left"/>
      <w:pPr>
        <w:ind w:left="4620" w:hanging="360"/>
      </w:pPr>
    </w:lvl>
    <w:lvl w:ilvl="7" w:tplc="04090019" w:tentative="1">
      <w:start w:val="1"/>
      <w:numFmt w:val="lowerLetter"/>
      <w:lvlText w:val="%8."/>
      <w:lvlJc w:val="left"/>
      <w:pPr>
        <w:ind w:left="5340" w:hanging="360"/>
      </w:pPr>
    </w:lvl>
    <w:lvl w:ilvl="8" w:tplc="040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3" w15:restartNumberingAfterBreak="0">
    <w:nsid w:val="2C476C80"/>
    <w:multiLevelType w:val="hybridMultilevel"/>
    <w:tmpl w:val="655A9BC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31E60ACA"/>
    <w:multiLevelType w:val="hybridMultilevel"/>
    <w:tmpl w:val="F05EFE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11E47"/>
    <w:multiLevelType w:val="hybridMultilevel"/>
    <w:tmpl w:val="612A0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7326D"/>
    <w:multiLevelType w:val="hybridMultilevel"/>
    <w:tmpl w:val="6260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4240F"/>
    <w:multiLevelType w:val="hybridMultilevel"/>
    <w:tmpl w:val="0664A5D0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8" w15:restartNumberingAfterBreak="0">
    <w:nsid w:val="53441A69"/>
    <w:multiLevelType w:val="hybridMultilevel"/>
    <w:tmpl w:val="BD16ACCA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EE22CF"/>
    <w:multiLevelType w:val="hybridMultilevel"/>
    <w:tmpl w:val="3FBA2AD6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729B7387"/>
    <w:multiLevelType w:val="hybridMultilevel"/>
    <w:tmpl w:val="AD844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F36EF"/>
    <w:multiLevelType w:val="hybridMultilevel"/>
    <w:tmpl w:val="6504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C3851"/>
    <w:multiLevelType w:val="hybridMultilevel"/>
    <w:tmpl w:val="51D6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37916"/>
    <w:multiLevelType w:val="hybridMultilevel"/>
    <w:tmpl w:val="9BCA287A"/>
    <w:lvl w:ilvl="0" w:tplc="BD305154">
      <w:start w:val="4"/>
      <w:numFmt w:val="bullet"/>
      <w:lvlText w:val="–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13"/>
  </w:num>
  <w:num w:numId="9">
    <w:abstractNumId w:val="6"/>
  </w:num>
  <w:num w:numId="10">
    <w:abstractNumId w:val="7"/>
  </w:num>
  <w:num w:numId="11">
    <w:abstractNumId w:val="5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40"/>
    <w:rsid w:val="00002DEB"/>
    <w:rsid w:val="00003B61"/>
    <w:rsid w:val="00006B82"/>
    <w:rsid w:val="00017E95"/>
    <w:rsid w:val="000401F8"/>
    <w:rsid w:val="00046FA5"/>
    <w:rsid w:val="000511E6"/>
    <w:rsid w:val="00065E93"/>
    <w:rsid w:val="0006644E"/>
    <w:rsid w:val="00074770"/>
    <w:rsid w:val="00075FE9"/>
    <w:rsid w:val="00092C76"/>
    <w:rsid w:val="000A46D8"/>
    <w:rsid w:val="000C02C6"/>
    <w:rsid w:val="000F4E2B"/>
    <w:rsid w:val="00102F63"/>
    <w:rsid w:val="00111E9A"/>
    <w:rsid w:val="00112C40"/>
    <w:rsid w:val="00126F85"/>
    <w:rsid w:val="00132EB4"/>
    <w:rsid w:val="00134101"/>
    <w:rsid w:val="00146C80"/>
    <w:rsid w:val="00160A4B"/>
    <w:rsid w:val="00185601"/>
    <w:rsid w:val="001875C9"/>
    <w:rsid w:val="001B2178"/>
    <w:rsid w:val="001B510A"/>
    <w:rsid w:val="001D15F6"/>
    <w:rsid w:val="002079CA"/>
    <w:rsid w:val="00216DD1"/>
    <w:rsid w:val="0022278F"/>
    <w:rsid w:val="00222C2A"/>
    <w:rsid w:val="002378AE"/>
    <w:rsid w:val="00240D8C"/>
    <w:rsid w:val="0024492C"/>
    <w:rsid w:val="002637C9"/>
    <w:rsid w:val="002641BC"/>
    <w:rsid w:val="00271714"/>
    <w:rsid w:val="002757F6"/>
    <w:rsid w:val="002871EB"/>
    <w:rsid w:val="00290213"/>
    <w:rsid w:val="002F3B40"/>
    <w:rsid w:val="00302EDD"/>
    <w:rsid w:val="00315CB6"/>
    <w:rsid w:val="0032296D"/>
    <w:rsid w:val="00333968"/>
    <w:rsid w:val="00333A26"/>
    <w:rsid w:val="00376A0C"/>
    <w:rsid w:val="003E096C"/>
    <w:rsid w:val="004008A1"/>
    <w:rsid w:val="004133C6"/>
    <w:rsid w:val="0042786E"/>
    <w:rsid w:val="00433AC7"/>
    <w:rsid w:val="00445C5D"/>
    <w:rsid w:val="00456D49"/>
    <w:rsid w:val="004720F4"/>
    <w:rsid w:val="004A143C"/>
    <w:rsid w:val="004A7529"/>
    <w:rsid w:val="004B5313"/>
    <w:rsid w:val="004D1CA2"/>
    <w:rsid w:val="00501EBB"/>
    <w:rsid w:val="005318FC"/>
    <w:rsid w:val="00533F3E"/>
    <w:rsid w:val="005344C4"/>
    <w:rsid w:val="00541B76"/>
    <w:rsid w:val="005505B5"/>
    <w:rsid w:val="00553637"/>
    <w:rsid w:val="0057077D"/>
    <w:rsid w:val="0057408C"/>
    <w:rsid w:val="005C2479"/>
    <w:rsid w:val="005D61A8"/>
    <w:rsid w:val="005E5062"/>
    <w:rsid w:val="005F0FB4"/>
    <w:rsid w:val="00607F70"/>
    <w:rsid w:val="0062722E"/>
    <w:rsid w:val="0063370A"/>
    <w:rsid w:val="00644480"/>
    <w:rsid w:val="00644FE3"/>
    <w:rsid w:val="00681049"/>
    <w:rsid w:val="0068727B"/>
    <w:rsid w:val="00687EBE"/>
    <w:rsid w:val="00690771"/>
    <w:rsid w:val="00693C4A"/>
    <w:rsid w:val="00694D56"/>
    <w:rsid w:val="006A03B8"/>
    <w:rsid w:val="006B4DB2"/>
    <w:rsid w:val="006D2BA0"/>
    <w:rsid w:val="006D3817"/>
    <w:rsid w:val="00710E72"/>
    <w:rsid w:val="007239CF"/>
    <w:rsid w:val="00724782"/>
    <w:rsid w:val="00762C3B"/>
    <w:rsid w:val="007655A9"/>
    <w:rsid w:val="007844B2"/>
    <w:rsid w:val="007B377F"/>
    <w:rsid w:val="007B5B6F"/>
    <w:rsid w:val="007D550D"/>
    <w:rsid w:val="007E16E8"/>
    <w:rsid w:val="007F6EDE"/>
    <w:rsid w:val="00817B19"/>
    <w:rsid w:val="008370E9"/>
    <w:rsid w:val="0084335A"/>
    <w:rsid w:val="00855F4F"/>
    <w:rsid w:val="00890B63"/>
    <w:rsid w:val="008956E6"/>
    <w:rsid w:val="008A1614"/>
    <w:rsid w:val="008A31CA"/>
    <w:rsid w:val="008E378D"/>
    <w:rsid w:val="008E5317"/>
    <w:rsid w:val="008F4FA3"/>
    <w:rsid w:val="00905A0D"/>
    <w:rsid w:val="009304C6"/>
    <w:rsid w:val="00932246"/>
    <w:rsid w:val="0093675F"/>
    <w:rsid w:val="009478CC"/>
    <w:rsid w:val="0095003C"/>
    <w:rsid w:val="00954D38"/>
    <w:rsid w:val="00965CEC"/>
    <w:rsid w:val="009874C2"/>
    <w:rsid w:val="00990D09"/>
    <w:rsid w:val="009941DC"/>
    <w:rsid w:val="009A01ED"/>
    <w:rsid w:val="009A691A"/>
    <w:rsid w:val="009B3AC7"/>
    <w:rsid w:val="009B47F8"/>
    <w:rsid w:val="009D406B"/>
    <w:rsid w:val="009E79E0"/>
    <w:rsid w:val="00A03FBF"/>
    <w:rsid w:val="00A21485"/>
    <w:rsid w:val="00A3602F"/>
    <w:rsid w:val="00A52D61"/>
    <w:rsid w:val="00A664D9"/>
    <w:rsid w:val="00A738DD"/>
    <w:rsid w:val="00A74AFD"/>
    <w:rsid w:val="00A82319"/>
    <w:rsid w:val="00A9199A"/>
    <w:rsid w:val="00B116B0"/>
    <w:rsid w:val="00B313A0"/>
    <w:rsid w:val="00B32EE3"/>
    <w:rsid w:val="00B41AD4"/>
    <w:rsid w:val="00B5724A"/>
    <w:rsid w:val="00B6700F"/>
    <w:rsid w:val="00B9645C"/>
    <w:rsid w:val="00BB291F"/>
    <w:rsid w:val="00BB59AD"/>
    <w:rsid w:val="00BB664A"/>
    <w:rsid w:val="00BB7B68"/>
    <w:rsid w:val="00BC303C"/>
    <w:rsid w:val="00BC4F0D"/>
    <w:rsid w:val="00BD4181"/>
    <w:rsid w:val="00BD5056"/>
    <w:rsid w:val="00BE7417"/>
    <w:rsid w:val="00BF4E51"/>
    <w:rsid w:val="00C27747"/>
    <w:rsid w:val="00C3422E"/>
    <w:rsid w:val="00C758FE"/>
    <w:rsid w:val="00CA7844"/>
    <w:rsid w:val="00CE241C"/>
    <w:rsid w:val="00CE602C"/>
    <w:rsid w:val="00CF2326"/>
    <w:rsid w:val="00CF5D78"/>
    <w:rsid w:val="00D41F28"/>
    <w:rsid w:val="00D458DD"/>
    <w:rsid w:val="00D64BC3"/>
    <w:rsid w:val="00D95971"/>
    <w:rsid w:val="00DB27B7"/>
    <w:rsid w:val="00DC2129"/>
    <w:rsid w:val="00DF261B"/>
    <w:rsid w:val="00DF7133"/>
    <w:rsid w:val="00E05C8D"/>
    <w:rsid w:val="00E05DB5"/>
    <w:rsid w:val="00E1310E"/>
    <w:rsid w:val="00E477A6"/>
    <w:rsid w:val="00E507F1"/>
    <w:rsid w:val="00E54E9C"/>
    <w:rsid w:val="00E561BC"/>
    <w:rsid w:val="00E635AA"/>
    <w:rsid w:val="00E66266"/>
    <w:rsid w:val="00ED74F5"/>
    <w:rsid w:val="00F07806"/>
    <w:rsid w:val="00F1098B"/>
    <w:rsid w:val="00F14705"/>
    <w:rsid w:val="00F23CB0"/>
    <w:rsid w:val="00F254C7"/>
    <w:rsid w:val="00F32EA5"/>
    <w:rsid w:val="00F53296"/>
    <w:rsid w:val="00F7004A"/>
    <w:rsid w:val="00F8398F"/>
    <w:rsid w:val="00F87D52"/>
    <w:rsid w:val="00F939E9"/>
    <w:rsid w:val="00F93F2B"/>
    <w:rsid w:val="00FB1F1A"/>
    <w:rsid w:val="00FC21D2"/>
    <w:rsid w:val="00FC2E18"/>
    <w:rsid w:val="00FD492E"/>
    <w:rsid w:val="00FE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DF6D0A"/>
  <w15:chartTrackingRefBased/>
  <w15:docId w15:val="{8217353C-DEC2-4678-8F05-595FCC286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7655A9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FB1F1A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D1CA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aura.Grassia@Phila.Gov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90.jpg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hyperlink" Target="mailto:Linda.Lane@Phila.Gov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0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70.jpg"/><Relationship Id="rId5" Type="http://schemas.openxmlformats.org/officeDocument/2006/relationships/settings" Target="settings.xml"/><Relationship Id="rId15" Type="http://schemas.openxmlformats.org/officeDocument/2006/relationships/hyperlink" Target="mailto:Laura.Grassia@Phila.Gov" TargetMode="External"/><Relationship Id="rId23" Type="http://schemas.openxmlformats.org/officeDocument/2006/relationships/hyperlink" Target="mailto:laura.grassia@phila.gov" TargetMode="External"/><Relationship Id="rId28" Type="http://schemas.openxmlformats.org/officeDocument/2006/relationships/hyperlink" Target="mailto:laura.grassia@phila.gov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Linda.Lane@Phila.Gov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00.jp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ya.brown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299CF-B050-4EC6-9A46-97B632DA9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2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sanya.brown</dc:creator>
  <cp:keywords/>
  <dc:description/>
  <cp:lastModifiedBy>Sanya Brown</cp:lastModifiedBy>
  <cp:revision>2</cp:revision>
  <cp:lastPrinted>2012-08-02T20:18:00Z</cp:lastPrinted>
  <dcterms:created xsi:type="dcterms:W3CDTF">2017-09-13T18:18:00Z</dcterms:created>
  <dcterms:modified xsi:type="dcterms:W3CDTF">2017-09-13T18:18:00Z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